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A159E4" w14:textId="77777777" w:rsidR="00FE2EF1" w:rsidRDefault="00FE2EF1" w:rsidP="00C165CA">
      <w:pPr>
        <w:tabs>
          <w:tab w:val="left" w:pos="4320"/>
        </w:tabs>
        <w:rPr>
          <w:noProof/>
        </w:rPr>
      </w:pPr>
    </w:p>
    <w:p w14:paraId="6D028353" w14:textId="77777777" w:rsidR="004E63AA" w:rsidRDefault="004E63AA" w:rsidP="00C165CA">
      <w:pPr>
        <w:tabs>
          <w:tab w:val="left" w:pos="4320"/>
        </w:tabs>
        <w:rPr>
          <w:noProof/>
        </w:rPr>
      </w:pPr>
    </w:p>
    <w:p w14:paraId="1474FEF7" w14:textId="6C9791F7" w:rsidR="00174CA3" w:rsidRDefault="00174CA3" w:rsidP="00C165CA">
      <w:pPr>
        <w:tabs>
          <w:tab w:val="left" w:pos="4320"/>
        </w:tabs>
        <w:rPr>
          <w:noProof/>
        </w:rPr>
        <w:sectPr w:rsidR="00174CA3" w:rsidSect="006D04C6">
          <w:footerReference w:type="default" r:id="rId7"/>
          <w:headerReference w:type="first" r:id="rId8"/>
          <w:footerReference w:type="first" r:id="rId9"/>
          <w:pgSz w:w="12240" w:h="15840" w:code="1"/>
          <w:pgMar w:top="345" w:right="720" w:bottom="1620" w:left="0" w:header="720" w:footer="0" w:gutter="0"/>
          <w:cols w:space="720"/>
          <w:titlePg/>
          <w:docGrid w:linePitch="360"/>
        </w:sectPr>
      </w:pPr>
      <w:r>
        <w:rPr>
          <w:noProof/>
        </w:rPr>
        <w:t xml:space="preserve">     </w:t>
      </w:r>
    </w:p>
    <w:p w14:paraId="35CF3197" w14:textId="716ADD26" w:rsidR="00843437" w:rsidRDefault="00843437" w:rsidP="00843437">
      <w:pPr>
        <w:jc w:val="center"/>
        <w:rPr>
          <w:b/>
        </w:rPr>
      </w:pPr>
    </w:p>
    <w:p w14:paraId="68AE3FFA" w14:textId="77777777" w:rsidR="00843437" w:rsidRDefault="00843437" w:rsidP="00843437">
      <w:pPr>
        <w:pStyle w:val="Heading1"/>
        <w:rPr>
          <w:sz w:val="24"/>
          <w:u w:val="single"/>
        </w:rPr>
      </w:pPr>
      <w:r>
        <w:rPr>
          <w:u w:val="single"/>
        </w:rPr>
        <w:t>QUESTIONS AND RESPONSES #1</w:t>
      </w:r>
    </w:p>
    <w:p w14:paraId="7FD936A7" w14:textId="77777777" w:rsidR="00843437" w:rsidRDefault="00843437" w:rsidP="00843437"/>
    <w:p w14:paraId="4B12A6E5" w14:textId="77777777" w:rsidR="00843437" w:rsidRDefault="00843437" w:rsidP="00843437"/>
    <w:p w14:paraId="25996D58" w14:textId="77777777" w:rsidR="00843437" w:rsidRDefault="00843437" w:rsidP="00843437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b/>
          <w:bCs/>
          <w:sz w:val="32"/>
          <w:szCs w:val="32"/>
        </w:rPr>
        <w:t xml:space="preserve">Frederick County Department of Social Services </w:t>
      </w:r>
    </w:p>
    <w:p w14:paraId="0A048DC2" w14:textId="77777777" w:rsidR="00843437" w:rsidRDefault="00843437" w:rsidP="00843437">
      <w:pPr>
        <w:jc w:val="center"/>
        <w:rPr>
          <w:b/>
          <w:bCs/>
        </w:rPr>
      </w:pPr>
    </w:p>
    <w:p w14:paraId="6BBEF536" w14:textId="77777777" w:rsidR="00843437" w:rsidRDefault="00843437" w:rsidP="00843437">
      <w:pPr>
        <w:jc w:val="center"/>
        <w:rPr>
          <w:b/>
          <w:bCs/>
        </w:rPr>
      </w:pPr>
      <w:r>
        <w:rPr>
          <w:b/>
          <w:bCs/>
        </w:rPr>
        <w:t>REQUEST FOR GRANT PROPOSALS</w:t>
      </w:r>
    </w:p>
    <w:p w14:paraId="17D1F921" w14:textId="77777777" w:rsidR="00843437" w:rsidRDefault="00843437" w:rsidP="00843437">
      <w:pPr>
        <w:jc w:val="center"/>
        <w:rPr>
          <w:b/>
          <w:bCs/>
        </w:rPr>
      </w:pPr>
      <w:r>
        <w:rPr>
          <w:b/>
          <w:bCs/>
        </w:rPr>
        <w:t>FCDSS CW 22-001(S)</w:t>
      </w:r>
    </w:p>
    <w:p w14:paraId="6D4F18AA" w14:textId="77777777" w:rsidR="00843437" w:rsidRDefault="00843437" w:rsidP="00843437">
      <w:pPr>
        <w:jc w:val="center"/>
        <w:rPr>
          <w:b/>
          <w:bCs/>
        </w:rPr>
      </w:pPr>
    </w:p>
    <w:p w14:paraId="0E721C02" w14:textId="77777777" w:rsidR="00843437" w:rsidRDefault="00843437" w:rsidP="00843437">
      <w:pPr>
        <w:jc w:val="center"/>
        <w:rPr>
          <w:b/>
          <w:bCs/>
        </w:rPr>
      </w:pPr>
      <w:r>
        <w:rPr>
          <w:b/>
          <w:bCs/>
        </w:rPr>
        <w:t>INTERAGENCY FAMILY PRESERVATION SERVICES</w:t>
      </w:r>
    </w:p>
    <w:p w14:paraId="4AA94215" w14:textId="77777777" w:rsidR="00843437" w:rsidRDefault="00843437" w:rsidP="00843437"/>
    <w:p w14:paraId="5A58F2CC" w14:textId="77777777" w:rsidR="00843437" w:rsidRDefault="00843437" w:rsidP="00843437"/>
    <w:p w14:paraId="21676DC7" w14:textId="77777777" w:rsidR="00843437" w:rsidRDefault="00843437" w:rsidP="00843437"/>
    <w:p w14:paraId="2442400E" w14:textId="77777777" w:rsidR="00843437" w:rsidRDefault="00843437" w:rsidP="00843437">
      <w:pPr>
        <w:rPr>
          <w:b/>
          <w:bCs/>
        </w:rPr>
      </w:pPr>
      <w:r>
        <w:rPr>
          <w:b/>
          <w:bCs/>
        </w:rPr>
        <w:t>Question #1</w:t>
      </w:r>
    </w:p>
    <w:p w14:paraId="17EB33D4" w14:textId="43D6A539" w:rsidR="00843437" w:rsidRDefault="00843437" w:rsidP="00843437">
      <w:pPr>
        <w:rPr>
          <w:rFonts w:ascii="Arial" w:hAnsi="Arial" w:cs="Arial"/>
          <w:sz w:val="22"/>
          <w:szCs w:val="22"/>
        </w:rPr>
      </w:pPr>
      <w:r>
        <w:t>Section 1.3 Grant Duration in the RFGP does not specify when the 5-year contract will begin.  Can you give me a date? </w:t>
      </w:r>
    </w:p>
    <w:p w14:paraId="352FF8E6" w14:textId="77777777" w:rsidR="00843437" w:rsidRDefault="00843437" w:rsidP="00843437"/>
    <w:p w14:paraId="76F4D80F" w14:textId="77777777" w:rsidR="00843437" w:rsidRDefault="00843437" w:rsidP="00843437">
      <w:pPr>
        <w:rPr>
          <w:b/>
          <w:bCs/>
        </w:rPr>
      </w:pPr>
      <w:r>
        <w:rPr>
          <w:b/>
          <w:bCs/>
        </w:rPr>
        <w:t>Response #1</w:t>
      </w:r>
    </w:p>
    <w:p w14:paraId="0C6C61D4" w14:textId="30F1011F" w:rsidR="00843437" w:rsidRDefault="00843437" w:rsidP="00843437">
      <w:r>
        <w:t>The anticipated start date is on or about February 1, 2022.</w:t>
      </w:r>
    </w:p>
    <w:p w14:paraId="34F1C66D" w14:textId="77777777" w:rsidR="00843437" w:rsidRDefault="00843437" w:rsidP="00843437"/>
    <w:p w14:paraId="13C58E19" w14:textId="77777777" w:rsidR="00843437" w:rsidRDefault="00843437" w:rsidP="00843437">
      <w:pPr>
        <w:jc w:val="center"/>
      </w:pPr>
    </w:p>
    <w:p w14:paraId="23DB0961" w14:textId="6A2ADAA8" w:rsidR="00360912" w:rsidRPr="00360912" w:rsidRDefault="00843437" w:rsidP="00843437">
      <w:pPr>
        <w:rPr>
          <w:rFonts w:ascii="Arial" w:hAnsi="Arial"/>
          <w:sz w:val="28"/>
          <w:szCs w:val="28"/>
        </w:rPr>
      </w:pPr>
      <w:r w:rsidRPr="00843437">
        <w:rPr>
          <w:b/>
          <w:bCs/>
        </w:rPr>
        <w:t>Issue Date:</w:t>
      </w:r>
      <w:r>
        <w:tab/>
        <w:t>October 1</w:t>
      </w:r>
      <w:r w:rsidR="004A395E">
        <w:t>5</w:t>
      </w:r>
      <w:r>
        <w:t>, 2021</w:t>
      </w:r>
      <w:r w:rsidR="00764A7B">
        <w:t xml:space="preserve">  </w:t>
      </w:r>
    </w:p>
    <w:sectPr w:rsidR="00360912" w:rsidRPr="00360912" w:rsidSect="006D04C6">
      <w:footerReference w:type="default" r:id="rId10"/>
      <w:headerReference w:type="first" r:id="rId11"/>
      <w:footerReference w:type="first" r:id="rId12"/>
      <w:type w:val="continuous"/>
      <w:pgSz w:w="12240" w:h="15840" w:code="1"/>
      <w:pgMar w:top="345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40C904" w14:textId="77777777" w:rsidR="001A7313" w:rsidRDefault="001A7313">
      <w:r>
        <w:separator/>
      </w:r>
    </w:p>
  </w:endnote>
  <w:endnote w:type="continuationSeparator" w:id="0">
    <w:p w14:paraId="4FBC089A" w14:textId="77777777" w:rsidR="001A7313" w:rsidRDefault="001A7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871E67" w14:textId="77777777" w:rsidR="00740B38" w:rsidRDefault="00740B38">
    <w:pPr>
      <w:pStyle w:val="Footer"/>
      <w:tabs>
        <w:tab w:val="left" w:pos="5143"/>
        <w:tab w:val="center" w:pos="6120"/>
      </w:tabs>
    </w:pPr>
    <w:r>
      <w:tab/>
    </w:r>
    <w:r>
      <w:tab/>
    </w:r>
    <w:r>
      <w:tab/>
      <w:t xml:space="preserve">                                          </w:t>
    </w:r>
  </w:p>
  <w:p w14:paraId="7CA60FEF" w14:textId="77777777" w:rsidR="00740B38" w:rsidRDefault="00740B38">
    <w:pPr>
      <w:pStyle w:val="Footer"/>
      <w:jc w:val="center"/>
    </w:pPr>
  </w:p>
  <w:p w14:paraId="09BE3EB6" w14:textId="77777777" w:rsidR="00740B38" w:rsidRDefault="00740B38">
    <w:pPr>
      <w:pStyle w:val="Footer"/>
      <w:jc w:val="center"/>
    </w:pPr>
    <w:r>
      <w:t xml:space="preserve">                </w:t>
    </w:r>
  </w:p>
  <w:p w14:paraId="62787B65" w14:textId="77777777" w:rsidR="00740B38" w:rsidRDefault="00740B38">
    <w:pPr>
      <w:pStyle w:val="Footer"/>
      <w:jc w:val="center"/>
    </w:pPr>
    <w:r>
      <w:t xml:space="preserve">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DB8522" w14:textId="3660E5EB" w:rsidR="00D9040A" w:rsidRDefault="00F6731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9186260" wp14:editId="7B1A2DED">
              <wp:simplePos x="0" y="0"/>
              <wp:positionH relativeFrom="column">
                <wp:posOffset>2257425</wp:posOffset>
              </wp:positionH>
              <wp:positionV relativeFrom="paragraph">
                <wp:posOffset>-739140</wp:posOffset>
              </wp:positionV>
              <wp:extent cx="5372100" cy="685800"/>
              <wp:effectExtent l="0" t="3810" r="0" b="0"/>
              <wp:wrapNone/>
              <wp:docPr id="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FB0780" w14:textId="77777777" w:rsidR="00740B38" w:rsidRDefault="00740B38">
                          <w:pPr>
                            <w:pStyle w:val="Footer"/>
                            <w:tabs>
                              <w:tab w:val="left" w:pos="5143"/>
                              <w:tab w:val="center" w:pos="6120"/>
                            </w:tabs>
                          </w:pPr>
                          <w:r>
                            <w:t xml:space="preserve">                                          </w:t>
                          </w:r>
                        </w:p>
                        <w:p w14:paraId="1A5BA1E1" w14:textId="77777777" w:rsidR="00740B38" w:rsidRPr="00E65CB4" w:rsidRDefault="001E02B8">
                          <w:pPr>
                            <w:jc w:val="center"/>
                            <w:rPr>
                              <w:rFonts w:ascii="Arial" w:hAnsi="Arial" w:cs="Arial"/>
                              <w:color w:val="365F91" w:themeColor="accent1" w:themeShade="BF"/>
                              <w:sz w:val="18"/>
                              <w:szCs w:val="18"/>
                            </w:rPr>
                          </w:pPr>
                          <w:r w:rsidRPr="00E65CB4">
                            <w:rPr>
                              <w:rFonts w:ascii="Arial" w:hAnsi="Arial" w:cs="Arial"/>
                              <w:color w:val="365F91" w:themeColor="accent1" w:themeShade="BF"/>
                              <w:sz w:val="18"/>
                              <w:szCs w:val="18"/>
                            </w:rPr>
                            <w:t>Lawrence J. Hogan</w:t>
                          </w:r>
                          <w:r w:rsidR="00740B38" w:rsidRPr="00E65CB4">
                            <w:rPr>
                              <w:rFonts w:ascii="Arial" w:hAnsi="Arial" w:cs="Arial"/>
                              <w:color w:val="365F91" w:themeColor="accent1" w:themeShade="BF"/>
                              <w:sz w:val="18"/>
                              <w:szCs w:val="18"/>
                            </w:rPr>
                            <w:t>, Governor</w:t>
                          </w:r>
                          <w:r w:rsidR="00740B38" w:rsidRPr="00E65CB4">
                            <w:rPr>
                              <w:color w:val="365F91" w:themeColor="accent1" w:themeShade="BF"/>
                            </w:rPr>
                            <w:t xml:space="preserve"> </w:t>
                          </w:r>
                          <w:r w:rsidR="00740B38" w:rsidRPr="00E65CB4">
                            <w:rPr>
                              <w:rFonts w:ascii="Wingdings" w:hAnsi="Wingdings"/>
                              <w:color w:val="365F91" w:themeColor="accent1" w:themeShade="BF"/>
                            </w:rPr>
                            <w:t></w:t>
                          </w:r>
                          <w:r w:rsidR="00740B38" w:rsidRPr="00E65CB4">
                            <w:rPr>
                              <w:color w:val="365F91" w:themeColor="accent1" w:themeShade="BF"/>
                            </w:rPr>
                            <w:t xml:space="preserve"> </w:t>
                          </w:r>
                          <w:r w:rsidRPr="00E65CB4">
                            <w:rPr>
                              <w:rFonts w:ascii="Arial" w:hAnsi="Arial" w:cs="Arial"/>
                              <w:color w:val="365F91" w:themeColor="accent1" w:themeShade="BF"/>
                              <w:sz w:val="18"/>
                              <w:szCs w:val="18"/>
                            </w:rPr>
                            <w:t>Boyd Rutherford</w:t>
                          </w:r>
                          <w:r w:rsidR="00740B38" w:rsidRPr="00E65CB4">
                            <w:rPr>
                              <w:rFonts w:ascii="Arial" w:hAnsi="Arial" w:cs="Arial"/>
                              <w:color w:val="365F91" w:themeColor="accent1" w:themeShade="BF"/>
                              <w:sz w:val="18"/>
                              <w:szCs w:val="18"/>
                            </w:rPr>
                            <w:t>, Lt. Governor</w:t>
                          </w:r>
                          <w:r w:rsidR="002307B2" w:rsidRPr="00E65CB4">
                            <w:rPr>
                              <w:rFonts w:ascii="Arial" w:hAnsi="Arial" w:cs="Arial"/>
                              <w:color w:val="365F91" w:themeColor="accent1" w:themeShade="BF"/>
                              <w:sz w:val="18"/>
                              <w:szCs w:val="18"/>
                            </w:rPr>
                            <w:t xml:space="preserve"> </w:t>
                          </w:r>
                          <w:r w:rsidR="002307B2" w:rsidRPr="00E65CB4">
                            <w:rPr>
                              <w:rFonts w:ascii="Wingdings" w:hAnsi="Wingdings"/>
                              <w:color w:val="365F91" w:themeColor="accent1" w:themeShade="BF"/>
                            </w:rPr>
                            <w:t></w:t>
                          </w:r>
                          <w:r w:rsidR="00F1148C" w:rsidRPr="00E65CB4">
                            <w:rPr>
                              <w:rFonts w:ascii="Arial" w:hAnsi="Arial" w:cs="Arial"/>
                              <w:color w:val="365F91" w:themeColor="accent1" w:themeShade="BF"/>
                              <w:sz w:val="18"/>
                              <w:szCs w:val="18"/>
                            </w:rPr>
                            <w:t xml:space="preserve"> </w:t>
                          </w:r>
                          <w:r w:rsidR="00FF67AA">
                            <w:rPr>
                              <w:rFonts w:ascii="Arial" w:hAnsi="Arial" w:cs="Arial"/>
                              <w:color w:val="365F91" w:themeColor="accent1" w:themeShade="BF"/>
                              <w:sz w:val="18"/>
                              <w:szCs w:val="18"/>
                            </w:rPr>
                            <w:t>Lourdes R. Padilla</w:t>
                          </w:r>
                          <w:r w:rsidR="00F1148C" w:rsidRPr="00E65CB4">
                            <w:rPr>
                              <w:rFonts w:ascii="Arial" w:hAnsi="Arial" w:cs="Arial"/>
                              <w:color w:val="365F91" w:themeColor="accent1" w:themeShade="BF"/>
                              <w:sz w:val="18"/>
                              <w:szCs w:val="18"/>
                            </w:rPr>
                            <w:t>,</w:t>
                          </w:r>
                          <w:r w:rsidR="002307B2" w:rsidRPr="00E65CB4">
                            <w:rPr>
                              <w:rFonts w:ascii="Arial" w:hAnsi="Arial" w:cs="Arial"/>
                              <w:color w:val="365F91" w:themeColor="accent1" w:themeShade="BF"/>
                              <w:sz w:val="18"/>
                              <w:szCs w:val="18"/>
                            </w:rPr>
                            <w:t xml:space="preserve"> Secretary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18626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177.75pt;margin-top:-58.2pt;width:423pt;height:5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" stroked="f">
              <v:textbox>
                <w:txbxContent>
                  <w:p w14:paraId="55FB0780" w14:textId="77777777" w:rsidR="00740B38" w:rsidRDefault="00740B38">
                    <w:pPr>
                      <w:pStyle w:val="Footer"/>
                      <w:tabs>
                        <w:tab w:val="left" w:pos="5143"/>
                        <w:tab w:val="center" w:pos="6120"/>
                      </w:tabs>
                    </w:pPr>
                    <w:r>
                      <w:t xml:space="preserve">                                          </w:t>
                    </w:r>
                  </w:p>
                  <w:p w14:paraId="1A5BA1E1" w14:textId="77777777" w:rsidR="00740B38" w:rsidRPr="00E65CB4" w:rsidRDefault="001E02B8">
                    <w:pPr>
                      <w:jc w:val="center"/>
                      <w:rPr>
                        <w:rFonts w:ascii="Arial" w:hAnsi="Arial" w:cs="Arial"/>
                        <w:color w:val="365F91" w:themeColor="accent1" w:themeShade="BF"/>
                        <w:sz w:val="18"/>
                        <w:szCs w:val="18"/>
                      </w:rPr>
                    </w:pPr>
                    <w:r w:rsidRPr="00E65CB4">
                      <w:rPr>
                        <w:rFonts w:ascii="Arial" w:hAnsi="Arial" w:cs="Arial"/>
                        <w:color w:val="365F91" w:themeColor="accent1" w:themeShade="BF"/>
                        <w:sz w:val="18"/>
                        <w:szCs w:val="18"/>
                      </w:rPr>
                      <w:t>Lawrence J. Hogan</w:t>
                    </w:r>
                    <w:r w:rsidR="00740B38" w:rsidRPr="00E65CB4">
                      <w:rPr>
                        <w:rFonts w:ascii="Arial" w:hAnsi="Arial" w:cs="Arial"/>
                        <w:color w:val="365F91" w:themeColor="accent1" w:themeShade="BF"/>
                        <w:sz w:val="18"/>
                        <w:szCs w:val="18"/>
                      </w:rPr>
                      <w:t>, Governor</w:t>
                    </w:r>
                    <w:r w:rsidR="00740B38" w:rsidRPr="00E65CB4">
                      <w:rPr>
                        <w:color w:val="365F91" w:themeColor="accent1" w:themeShade="BF"/>
                      </w:rPr>
                      <w:t xml:space="preserve"> </w:t>
                    </w:r>
                    <w:r w:rsidR="00740B38" w:rsidRPr="00E65CB4">
                      <w:rPr>
                        <w:rFonts w:ascii="Wingdings" w:hAnsi="Wingdings"/>
                        <w:color w:val="365F91" w:themeColor="accent1" w:themeShade="BF"/>
                      </w:rPr>
                      <w:t></w:t>
                    </w:r>
                    <w:r w:rsidR="00740B38" w:rsidRPr="00E65CB4">
                      <w:rPr>
                        <w:color w:val="365F91" w:themeColor="accent1" w:themeShade="BF"/>
                      </w:rPr>
                      <w:t xml:space="preserve"> </w:t>
                    </w:r>
                    <w:r w:rsidRPr="00E65CB4">
                      <w:rPr>
                        <w:rFonts w:ascii="Arial" w:hAnsi="Arial" w:cs="Arial"/>
                        <w:color w:val="365F91" w:themeColor="accent1" w:themeShade="BF"/>
                        <w:sz w:val="18"/>
                        <w:szCs w:val="18"/>
                      </w:rPr>
                      <w:t>Boyd Rutherford</w:t>
                    </w:r>
                    <w:r w:rsidR="00740B38" w:rsidRPr="00E65CB4">
                      <w:rPr>
                        <w:rFonts w:ascii="Arial" w:hAnsi="Arial" w:cs="Arial"/>
                        <w:color w:val="365F91" w:themeColor="accent1" w:themeShade="BF"/>
                        <w:sz w:val="18"/>
                        <w:szCs w:val="18"/>
                      </w:rPr>
                      <w:t>, Lt. Governor</w:t>
                    </w:r>
                    <w:r w:rsidR="002307B2" w:rsidRPr="00E65CB4">
                      <w:rPr>
                        <w:rFonts w:ascii="Arial" w:hAnsi="Arial" w:cs="Arial"/>
                        <w:color w:val="365F91" w:themeColor="accent1" w:themeShade="BF"/>
                        <w:sz w:val="18"/>
                        <w:szCs w:val="18"/>
                      </w:rPr>
                      <w:t xml:space="preserve"> </w:t>
                    </w:r>
                    <w:r w:rsidR="002307B2" w:rsidRPr="00E65CB4">
                      <w:rPr>
                        <w:rFonts w:ascii="Wingdings" w:hAnsi="Wingdings"/>
                        <w:color w:val="365F91" w:themeColor="accent1" w:themeShade="BF"/>
                      </w:rPr>
                      <w:t></w:t>
                    </w:r>
                    <w:r w:rsidR="00F1148C" w:rsidRPr="00E65CB4">
                      <w:rPr>
                        <w:rFonts w:ascii="Arial" w:hAnsi="Arial" w:cs="Arial"/>
                        <w:color w:val="365F91" w:themeColor="accent1" w:themeShade="BF"/>
                        <w:sz w:val="18"/>
                        <w:szCs w:val="18"/>
                      </w:rPr>
                      <w:t xml:space="preserve"> </w:t>
                    </w:r>
                    <w:r w:rsidR="00FF67AA">
                      <w:rPr>
                        <w:rFonts w:ascii="Arial" w:hAnsi="Arial" w:cs="Arial"/>
                        <w:color w:val="365F91" w:themeColor="accent1" w:themeShade="BF"/>
                        <w:sz w:val="18"/>
                        <w:szCs w:val="18"/>
                      </w:rPr>
                      <w:t>Lourdes R. Padilla</w:t>
                    </w:r>
                    <w:r w:rsidR="00F1148C" w:rsidRPr="00E65CB4">
                      <w:rPr>
                        <w:rFonts w:ascii="Arial" w:hAnsi="Arial" w:cs="Arial"/>
                        <w:color w:val="365F91" w:themeColor="accent1" w:themeShade="BF"/>
                        <w:sz w:val="18"/>
                        <w:szCs w:val="18"/>
                      </w:rPr>
                      <w:t>,</w:t>
                    </w:r>
                    <w:r w:rsidR="002307B2" w:rsidRPr="00E65CB4">
                      <w:rPr>
                        <w:rFonts w:ascii="Arial" w:hAnsi="Arial" w:cs="Arial"/>
                        <w:color w:val="365F91" w:themeColor="accent1" w:themeShade="BF"/>
                        <w:sz w:val="18"/>
                        <w:szCs w:val="18"/>
                      </w:rPr>
                      <w:t xml:space="preserve"> Secretary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B3D550" w14:textId="77777777" w:rsidR="00575259" w:rsidRDefault="00575259">
    <w:pPr>
      <w:pStyle w:val="Footer"/>
      <w:tabs>
        <w:tab w:val="left" w:pos="5143"/>
        <w:tab w:val="center" w:pos="6120"/>
      </w:tabs>
    </w:pPr>
    <w:r>
      <w:tab/>
    </w:r>
    <w:r>
      <w:tab/>
    </w:r>
    <w:r>
      <w:tab/>
      <w:t xml:space="preserve">                                          </w:t>
    </w:r>
  </w:p>
  <w:p w14:paraId="440B2339" w14:textId="77777777" w:rsidR="00575259" w:rsidRDefault="00575259">
    <w:pPr>
      <w:pStyle w:val="Footer"/>
      <w:jc w:val="center"/>
    </w:pPr>
  </w:p>
  <w:p w14:paraId="7A530E48" w14:textId="77777777" w:rsidR="00575259" w:rsidRDefault="00575259">
    <w:pPr>
      <w:pStyle w:val="Footer"/>
      <w:jc w:val="center"/>
    </w:pPr>
    <w:r>
      <w:t xml:space="preserve">                </w:t>
    </w:r>
  </w:p>
  <w:p w14:paraId="5F57D26C" w14:textId="77777777" w:rsidR="00575259" w:rsidRDefault="00575259">
    <w:pPr>
      <w:pStyle w:val="Footer"/>
      <w:jc w:val="center"/>
    </w:pPr>
    <w:r>
      <w:t xml:space="preserve">                                              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475360" w14:textId="11296270" w:rsidR="00575259" w:rsidRDefault="00F6731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FD1B4A8" wp14:editId="55113BA1">
              <wp:simplePos x="0" y="0"/>
              <wp:positionH relativeFrom="column">
                <wp:posOffset>2257425</wp:posOffset>
              </wp:positionH>
              <wp:positionV relativeFrom="paragraph">
                <wp:posOffset>-739140</wp:posOffset>
              </wp:positionV>
              <wp:extent cx="5372100" cy="685800"/>
              <wp:effectExtent l="0" t="3810" r="0" b="0"/>
              <wp:wrapNone/>
              <wp:docPr id="5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46A33F" w14:textId="77777777" w:rsidR="00575259" w:rsidRDefault="00575259">
                          <w:pPr>
                            <w:pStyle w:val="Footer"/>
                            <w:tabs>
                              <w:tab w:val="left" w:pos="5143"/>
                              <w:tab w:val="center" w:pos="6120"/>
                            </w:tabs>
                          </w:pPr>
                          <w:r>
                            <w:t xml:space="preserve">                                          </w:t>
                          </w:r>
                        </w:p>
                        <w:p w14:paraId="7EF16C11" w14:textId="77777777" w:rsidR="00575259" w:rsidRPr="00E65CB4" w:rsidRDefault="00575259">
                          <w:pPr>
                            <w:jc w:val="center"/>
                            <w:rPr>
                              <w:rFonts w:ascii="Arial" w:hAnsi="Arial" w:cs="Arial"/>
                              <w:color w:val="365F91" w:themeColor="accent1" w:themeShade="BF"/>
                              <w:sz w:val="18"/>
                              <w:szCs w:val="18"/>
                            </w:rPr>
                          </w:pPr>
                          <w:r w:rsidRPr="00E65CB4">
                            <w:rPr>
                              <w:rFonts w:ascii="Arial" w:hAnsi="Arial" w:cs="Arial"/>
                              <w:color w:val="365F91" w:themeColor="accent1" w:themeShade="BF"/>
                              <w:sz w:val="18"/>
                              <w:szCs w:val="18"/>
                            </w:rPr>
                            <w:t>Lawrence J. Hogan, Governor</w:t>
                          </w:r>
                          <w:r w:rsidRPr="00E65CB4">
                            <w:rPr>
                              <w:color w:val="365F91" w:themeColor="accent1" w:themeShade="BF"/>
                            </w:rPr>
                            <w:t xml:space="preserve"> </w:t>
                          </w:r>
                          <w:r w:rsidRPr="00E65CB4">
                            <w:rPr>
                              <w:rFonts w:ascii="Wingdings" w:hAnsi="Wingdings"/>
                              <w:color w:val="365F91" w:themeColor="accent1" w:themeShade="BF"/>
                            </w:rPr>
                            <w:t></w:t>
                          </w:r>
                          <w:r w:rsidRPr="00E65CB4">
                            <w:rPr>
                              <w:color w:val="365F91" w:themeColor="accent1" w:themeShade="BF"/>
                            </w:rPr>
                            <w:t xml:space="preserve"> </w:t>
                          </w:r>
                          <w:r w:rsidRPr="00E65CB4">
                            <w:rPr>
                              <w:rFonts w:ascii="Arial" w:hAnsi="Arial" w:cs="Arial"/>
                              <w:color w:val="365F91" w:themeColor="accent1" w:themeShade="BF"/>
                              <w:sz w:val="18"/>
                              <w:szCs w:val="18"/>
                            </w:rPr>
                            <w:t xml:space="preserve">Boyd Rutherford, Lt. Governor </w:t>
                          </w:r>
                          <w:r w:rsidRPr="00E65CB4">
                            <w:rPr>
                              <w:rFonts w:ascii="Wingdings" w:hAnsi="Wingdings"/>
                              <w:color w:val="365F91" w:themeColor="accent1" w:themeShade="BF"/>
                            </w:rPr>
                            <w:t></w:t>
                          </w:r>
                          <w:r w:rsidRPr="00E65CB4">
                            <w:rPr>
                              <w:rFonts w:ascii="Arial" w:hAnsi="Arial" w:cs="Arial"/>
                              <w:color w:val="365F91" w:themeColor="accent1" w:themeShade="BF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365F91" w:themeColor="accent1" w:themeShade="BF"/>
                              <w:sz w:val="18"/>
                              <w:szCs w:val="18"/>
                            </w:rPr>
                            <w:t>Lourdes R. Padilla</w:t>
                          </w:r>
                          <w:r w:rsidRPr="00E65CB4">
                            <w:rPr>
                              <w:rFonts w:ascii="Arial" w:hAnsi="Arial" w:cs="Arial"/>
                              <w:color w:val="365F91" w:themeColor="accent1" w:themeShade="BF"/>
                              <w:sz w:val="18"/>
                              <w:szCs w:val="18"/>
                            </w:rPr>
                            <w:t>, Secretary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D1B4A8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1" type="#_x0000_t202" style="position:absolute;margin-left:177.75pt;margin-top:-58.2pt;width:423pt;height:5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" stroked="f">
              <v:textbox>
                <w:txbxContent>
                  <w:p w14:paraId="2646A33F" w14:textId="77777777" w:rsidR="00575259" w:rsidRDefault="00575259">
                    <w:pPr>
                      <w:pStyle w:val="Footer"/>
                      <w:tabs>
                        <w:tab w:val="left" w:pos="5143"/>
                        <w:tab w:val="center" w:pos="6120"/>
                      </w:tabs>
                    </w:pPr>
                    <w:r>
                      <w:t xml:space="preserve">                                          </w:t>
                    </w:r>
                  </w:p>
                  <w:p w14:paraId="7EF16C11" w14:textId="77777777" w:rsidR="00575259" w:rsidRPr="00E65CB4" w:rsidRDefault="00575259">
                    <w:pPr>
                      <w:jc w:val="center"/>
                      <w:rPr>
                        <w:rFonts w:ascii="Arial" w:hAnsi="Arial" w:cs="Arial"/>
                        <w:color w:val="365F91" w:themeColor="accent1" w:themeShade="BF"/>
                        <w:sz w:val="18"/>
                        <w:szCs w:val="18"/>
                      </w:rPr>
                    </w:pPr>
                    <w:r w:rsidRPr="00E65CB4">
                      <w:rPr>
                        <w:rFonts w:ascii="Arial" w:hAnsi="Arial" w:cs="Arial"/>
                        <w:color w:val="365F91" w:themeColor="accent1" w:themeShade="BF"/>
                        <w:sz w:val="18"/>
                        <w:szCs w:val="18"/>
                      </w:rPr>
                      <w:t>Lawrence J. Hogan, Governor</w:t>
                    </w:r>
                    <w:r w:rsidRPr="00E65CB4">
                      <w:rPr>
                        <w:color w:val="365F91" w:themeColor="accent1" w:themeShade="BF"/>
                      </w:rPr>
                      <w:t xml:space="preserve"> </w:t>
                    </w:r>
                    <w:r w:rsidRPr="00E65CB4">
                      <w:rPr>
                        <w:rFonts w:ascii="Wingdings" w:hAnsi="Wingdings"/>
                        <w:color w:val="365F91" w:themeColor="accent1" w:themeShade="BF"/>
                      </w:rPr>
                      <w:t></w:t>
                    </w:r>
                    <w:r w:rsidRPr="00E65CB4">
                      <w:rPr>
                        <w:color w:val="365F91" w:themeColor="accent1" w:themeShade="BF"/>
                      </w:rPr>
                      <w:t xml:space="preserve"> </w:t>
                    </w:r>
                    <w:r w:rsidRPr="00E65CB4">
                      <w:rPr>
                        <w:rFonts w:ascii="Arial" w:hAnsi="Arial" w:cs="Arial"/>
                        <w:color w:val="365F91" w:themeColor="accent1" w:themeShade="BF"/>
                        <w:sz w:val="18"/>
                        <w:szCs w:val="18"/>
                      </w:rPr>
                      <w:t xml:space="preserve">Boyd Rutherford, Lt. Governor </w:t>
                    </w:r>
                    <w:r w:rsidRPr="00E65CB4">
                      <w:rPr>
                        <w:rFonts w:ascii="Wingdings" w:hAnsi="Wingdings"/>
                        <w:color w:val="365F91" w:themeColor="accent1" w:themeShade="BF"/>
                      </w:rPr>
                      <w:t></w:t>
                    </w:r>
                    <w:r w:rsidRPr="00E65CB4">
                      <w:rPr>
                        <w:rFonts w:ascii="Arial" w:hAnsi="Arial" w:cs="Arial"/>
                        <w:color w:val="365F91" w:themeColor="accent1" w:themeShade="BF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365F91" w:themeColor="accent1" w:themeShade="BF"/>
                        <w:sz w:val="18"/>
                        <w:szCs w:val="18"/>
                      </w:rPr>
                      <w:t>Lourdes R. Padilla</w:t>
                    </w:r>
                    <w:r w:rsidRPr="00E65CB4">
                      <w:rPr>
                        <w:rFonts w:ascii="Arial" w:hAnsi="Arial" w:cs="Arial"/>
                        <w:color w:val="365F91" w:themeColor="accent1" w:themeShade="BF"/>
                        <w:sz w:val="18"/>
                        <w:szCs w:val="18"/>
                      </w:rPr>
                      <w:t>, Secretary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362BBA" w14:textId="77777777" w:rsidR="001A7313" w:rsidRDefault="001A7313">
      <w:r>
        <w:separator/>
      </w:r>
    </w:p>
  </w:footnote>
  <w:footnote w:type="continuationSeparator" w:id="0">
    <w:p w14:paraId="6C0847D0" w14:textId="77777777" w:rsidR="001A7313" w:rsidRDefault="001A7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A4C958" w14:textId="76D2F533" w:rsidR="00740B38" w:rsidRDefault="00F67312" w:rsidP="005572A2">
    <w:pPr>
      <w:pStyle w:val="Header"/>
      <w:ind w:left="72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6131569" wp14:editId="5CC7C4BA">
              <wp:simplePos x="0" y="0"/>
              <wp:positionH relativeFrom="column">
                <wp:posOffset>2343150</wp:posOffset>
              </wp:positionH>
              <wp:positionV relativeFrom="paragraph">
                <wp:posOffset>-152400</wp:posOffset>
              </wp:positionV>
              <wp:extent cx="0" cy="9566910"/>
              <wp:effectExtent l="9525" t="9525" r="9525" b="5715"/>
              <wp:wrapNone/>
              <wp:docPr id="13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56691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4521A0" id="Line 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5pt,-12pt" to="184.5pt,7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" strokecolor="#365f91 [2404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52934D0" wp14:editId="2C55C18B">
              <wp:simplePos x="0" y="0"/>
              <wp:positionH relativeFrom="column">
                <wp:posOffset>2286000</wp:posOffset>
              </wp:positionH>
              <wp:positionV relativeFrom="paragraph">
                <wp:posOffset>-76200</wp:posOffset>
              </wp:positionV>
              <wp:extent cx="5143500" cy="1091565"/>
              <wp:effectExtent l="0" t="0" r="0" b="3810"/>
              <wp:wrapNone/>
              <wp:docPr id="1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3500" cy="1091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0C4ACD" w14:textId="77777777" w:rsidR="00BD6528" w:rsidRDefault="00BD6528" w:rsidP="00BD6528">
                          <w:pPr>
                            <w:jc w:val="center"/>
                            <w:rPr>
                              <w:rFonts w:ascii="Copperplate Gothic Light" w:hAnsi="Copperplate Gothic Light" w:cs="Arial"/>
                              <w:b/>
                              <w:color w:val="365F91" w:themeColor="accent1" w:themeShade="BF"/>
                              <w:sz w:val="36"/>
                              <w:szCs w:val="36"/>
                            </w:rPr>
                          </w:pPr>
                          <w:r w:rsidRPr="00E65CB4">
                            <w:rPr>
                              <w:rFonts w:ascii="Copperplate Gothic Light" w:hAnsi="Copperplate Gothic Light" w:cs="Arial"/>
                              <w:b/>
                              <w:color w:val="365F91" w:themeColor="accent1" w:themeShade="BF"/>
                              <w:sz w:val="36"/>
                              <w:szCs w:val="36"/>
                            </w:rPr>
                            <w:t xml:space="preserve">DEPARTMENT OF HUMAN </w:t>
                          </w:r>
                          <w:r w:rsidR="00FE2EF1">
                            <w:rPr>
                              <w:rFonts w:ascii="Copperplate Gothic Light" w:hAnsi="Copperplate Gothic Light" w:cs="Arial"/>
                              <w:b/>
                              <w:color w:val="365F91" w:themeColor="accent1" w:themeShade="BF"/>
                              <w:sz w:val="36"/>
                              <w:szCs w:val="36"/>
                            </w:rPr>
                            <w:t>SERVICES</w:t>
                          </w:r>
                        </w:p>
                        <w:p w14:paraId="319E7609" w14:textId="77777777" w:rsidR="00BD6528" w:rsidRPr="00E65CB4" w:rsidRDefault="00BD6528" w:rsidP="00BD6528">
                          <w:pPr>
                            <w:jc w:val="center"/>
                            <w:rPr>
                              <w:rFonts w:ascii="Copperplate Gothic Light" w:hAnsi="Copperplate Gothic Light" w:cs="Arial"/>
                              <w:b/>
                              <w:color w:val="365F91" w:themeColor="accent1" w:themeShade="BF"/>
                              <w:sz w:val="28"/>
                              <w:szCs w:val="28"/>
                            </w:rPr>
                          </w:pPr>
                          <w:r w:rsidRPr="00E65CB4">
                            <w:rPr>
                              <w:rFonts w:ascii="Arial" w:hAnsi="Arial" w:cs="Arial"/>
                              <w:b/>
                              <w:color w:val="365F91" w:themeColor="accent1" w:themeShade="BF"/>
                            </w:rPr>
                            <w:br/>
                          </w:r>
                          <w:r w:rsidRPr="00E65CB4">
                            <w:rPr>
                              <w:rFonts w:ascii="Copperplate Gothic Light" w:hAnsi="Copperplate Gothic Light" w:cs="Arial"/>
                              <w:b/>
                              <w:color w:val="365F91" w:themeColor="accent1" w:themeShade="BF"/>
                              <w:sz w:val="28"/>
                              <w:szCs w:val="28"/>
                            </w:rPr>
                            <w:t>Frederick County</w:t>
                          </w:r>
                        </w:p>
                        <w:p w14:paraId="27230FC3" w14:textId="77777777" w:rsidR="00BD6528" w:rsidRPr="00E65CB4" w:rsidRDefault="00BD6528" w:rsidP="00BD6528">
                          <w:pPr>
                            <w:jc w:val="center"/>
                            <w:rPr>
                              <w:rFonts w:ascii="Copperplate Gothic Light" w:hAnsi="Copperplate Gothic Light" w:cs="Arial"/>
                              <w:b/>
                              <w:color w:val="365F91" w:themeColor="accent1" w:themeShade="BF"/>
                              <w:sz w:val="28"/>
                              <w:szCs w:val="28"/>
                            </w:rPr>
                          </w:pPr>
                          <w:r w:rsidRPr="00E65CB4">
                            <w:rPr>
                              <w:rFonts w:ascii="Copperplate Gothic Light" w:hAnsi="Copperplate Gothic Light" w:cs="Arial"/>
                              <w:b/>
                              <w:color w:val="365F91" w:themeColor="accent1" w:themeShade="BF"/>
                              <w:sz w:val="28"/>
                              <w:szCs w:val="28"/>
                            </w:rPr>
                            <w:t>Department of Social Services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2934D0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180pt;margin-top:-6pt;width:405pt;height:85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" filled="f" stroked="f">
              <v:textbox>
                <w:txbxContent>
                  <w:p w14:paraId="4B0C4ACD" w14:textId="77777777" w:rsidR="00BD6528" w:rsidRDefault="00BD6528" w:rsidP="00BD6528">
                    <w:pPr>
                      <w:jc w:val="center"/>
                      <w:rPr>
                        <w:rFonts w:ascii="Copperplate Gothic Light" w:hAnsi="Copperplate Gothic Light" w:cs="Arial"/>
                        <w:b/>
                        <w:color w:val="365F91" w:themeColor="accent1" w:themeShade="BF"/>
                        <w:sz w:val="36"/>
                        <w:szCs w:val="36"/>
                      </w:rPr>
                    </w:pPr>
                    <w:r w:rsidRPr="00E65CB4">
                      <w:rPr>
                        <w:rFonts w:ascii="Copperplate Gothic Light" w:hAnsi="Copperplate Gothic Light" w:cs="Arial"/>
                        <w:b/>
                        <w:color w:val="365F91" w:themeColor="accent1" w:themeShade="BF"/>
                        <w:sz w:val="36"/>
                        <w:szCs w:val="36"/>
                      </w:rPr>
                      <w:t xml:space="preserve">DEPARTMENT OF HUMAN </w:t>
                    </w:r>
                    <w:r w:rsidR="00FE2EF1">
                      <w:rPr>
                        <w:rFonts w:ascii="Copperplate Gothic Light" w:hAnsi="Copperplate Gothic Light" w:cs="Arial"/>
                        <w:b/>
                        <w:color w:val="365F91" w:themeColor="accent1" w:themeShade="BF"/>
                        <w:sz w:val="36"/>
                        <w:szCs w:val="36"/>
                      </w:rPr>
                      <w:t>SERVICES</w:t>
                    </w:r>
                  </w:p>
                  <w:p w14:paraId="319E7609" w14:textId="77777777" w:rsidR="00BD6528" w:rsidRPr="00E65CB4" w:rsidRDefault="00BD6528" w:rsidP="00BD6528">
                    <w:pPr>
                      <w:jc w:val="center"/>
                      <w:rPr>
                        <w:rFonts w:ascii="Copperplate Gothic Light" w:hAnsi="Copperplate Gothic Light" w:cs="Arial"/>
                        <w:b/>
                        <w:color w:val="365F91" w:themeColor="accent1" w:themeShade="BF"/>
                        <w:sz w:val="28"/>
                        <w:szCs w:val="28"/>
                      </w:rPr>
                    </w:pPr>
                    <w:r w:rsidRPr="00E65CB4">
                      <w:rPr>
                        <w:rFonts w:ascii="Arial" w:hAnsi="Arial" w:cs="Arial"/>
                        <w:b/>
                        <w:color w:val="365F91" w:themeColor="accent1" w:themeShade="BF"/>
                      </w:rPr>
                      <w:br/>
                    </w:r>
                    <w:r w:rsidRPr="00E65CB4">
                      <w:rPr>
                        <w:rFonts w:ascii="Copperplate Gothic Light" w:hAnsi="Copperplate Gothic Light" w:cs="Arial"/>
                        <w:b/>
                        <w:color w:val="365F91" w:themeColor="accent1" w:themeShade="BF"/>
                        <w:sz w:val="28"/>
                        <w:szCs w:val="28"/>
                      </w:rPr>
                      <w:t>Frederick County</w:t>
                    </w:r>
                  </w:p>
                  <w:p w14:paraId="27230FC3" w14:textId="77777777" w:rsidR="00BD6528" w:rsidRPr="00E65CB4" w:rsidRDefault="00BD6528" w:rsidP="00BD6528">
                    <w:pPr>
                      <w:jc w:val="center"/>
                      <w:rPr>
                        <w:rFonts w:ascii="Copperplate Gothic Light" w:hAnsi="Copperplate Gothic Light" w:cs="Arial"/>
                        <w:b/>
                        <w:color w:val="365F91" w:themeColor="accent1" w:themeShade="BF"/>
                        <w:sz w:val="28"/>
                        <w:szCs w:val="28"/>
                      </w:rPr>
                    </w:pPr>
                    <w:r w:rsidRPr="00E65CB4">
                      <w:rPr>
                        <w:rFonts w:ascii="Copperplate Gothic Light" w:hAnsi="Copperplate Gothic Light" w:cs="Arial"/>
                        <w:b/>
                        <w:color w:val="365F91" w:themeColor="accent1" w:themeShade="BF"/>
                        <w:sz w:val="28"/>
                        <w:szCs w:val="28"/>
                      </w:rPr>
                      <w:t>Department of Social Services</w:t>
                    </w:r>
                  </w:p>
                </w:txbxContent>
              </v:textbox>
            </v:shape>
          </w:pict>
        </mc:Fallback>
      </mc:AlternateContent>
    </w:r>
    <w:r w:rsidR="00FE2EF1">
      <w:rPr>
        <w:noProof/>
      </w:rPr>
      <w:drawing>
        <wp:inline distT="0" distB="0" distL="0" distR="0" wp14:anchorId="58DBD6F8" wp14:editId="04D2C5E8">
          <wp:extent cx="1438947" cy="693420"/>
          <wp:effectExtent l="19050" t="0" r="8853" b="0"/>
          <wp:docPr id="1" name="Picture 0" descr="DHSLogoOnly_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HSLogoOnly_Colo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3121" cy="6954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4FF18A5" wp14:editId="076C5568">
              <wp:simplePos x="0" y="0"/>
              <wp:positionH relativeFrom="column">
                <wp:posOffset>209550</wp:posOffset>
              </wp:positionH>
              <wp:positionV relativeFrom="paragraph">
                <wp:posOffset>664845</wp:posOffset>
              </wp:positionV>
              <wp:extent cx="2133600" cy="8869680"/>
              <wp:effectExtent l="0" t="0" r="0" b="0"/>
              <wp:wrapSquare wrapText="bothSides"/>
              <wp:docPr id="1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0" cy="8869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EF35D5" w14:textId="77777777" w:rsidR="00174CA3" w:rsidRDefault="00174CA3">
                          <w:pPr>
                            <w:pStyle w:val="Heading4"/>
                            <w:rPr>
                              <w:rFonts w:ascii="Arial" w:hAnsi="Arial" w:cs="Arial"/>
                              <w:sz w:val="18"/>
                            </w:rPr>
                          </w:pPr>
                        </w:p>
                        <w:p w14:paraId="2DF0CD80" w14:textId="77777777" w:rsidR="00174CA3" w:rsidRDefault="00174CA3">
                          <w:pPr>
                            <w:pStyle w:val="Heading4"/>
                            <w:rPr>
                              <w:rFonts w:ascii="Arial" w:hAnsi="Arial" w:cs="Arial"/>
                              <w:sz w:val="18"/>
                            </w:rPr>
                          </w:pPr>
                        </w:p>
                        <w:p w14:paraId="0A0865EC" w14:textId="77777777" w:rsidR="00B62B34" w:rsidRPr="00E65CB4" w:rsidRDefault="00BF4906">
                          <w:pPr>
                            <w:pStyle w:val="Heading4"/>
                            <w:rPr>
                              <w:rFonts w:ascii="Arial" w:hAnsi="Arial" w:cs="Arial"/>
                              <w:color w:val="365F91" w:themeColor="accent1" w:themeShade="BF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365F91" w:themeColor="accent1" w:themeShade="BF"/>
                              <w:sz w:val="18"/>
                            </w:rPr>
                            <w:t>Debbie Marini</w:t>
                          </w:r>
                          <w:r w:rsidR="001B535D">
                            <w:rPr>
                              <w:rFonts w:ascii="Arial" w:hAnsi="Arial" w:cs="Arial"/>
                              <w:color w:val="365F91" w:themeColor="accent1" w:themeShade="BF"/>
                              <w:sz w:val="18"/>
                            </w:rPr>
                            <w:t xml:space="preserve">, LCSW-C </w:t>
                          </w:r>
                        </w:p>
                        <w:p w14:paraId="7F3ABE9C" w14:textId="77777777" w:rsidR="00740B38" w:rsidRPr="00E65CB4" w:rsidRDefault="00740B38">
                          <w:pPr>
                            <w:pStyle w:val="Heading4"/>
                            <w:rPr>
                              <w:rFonts w:ascii="Arial" w:hAnsi="Arial" w:cs="Arial"/>
                              <w:color w:val="365F91" w:themeColor="accent1" w:themeShade="BF"/>
                              <w:sz w:val="18"/>
                            </w:rPr>
                          </w:pPr>
                          <w:r w:rsidRPr="00E65CB4">
                            <w:rPr>
                              <w:rFonts w:ascii="Arial" w:hAnsi="Arial" w:cs="Arial"/>
                              <w:color w:val="365F91" w:themeColor="accent1" w:themeShade="BF"/>
                              <w:sz w:val="18"/>
                            </w:rPr>
                            <w:t>Director</w:t>
                          </w:r>
                        </w:p>
                        <w:p w14:paraId="0BAF6980" w14:textId="77777777" w:rsidR="00740B38" w:rsidRPr="00E65CB4" w:rsidRDefault="00740B38">
                          <w:pPr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</w:p>
                        <w:p w14:paraId="636F0CAB" w14:textId="77777777" w:rsidR="00740B38" w:rsidRPr="00E65CB4" w:rsidRDefault="00740B38">
                          <w:pPr>
                            <w:pStyle w:val="BodyText"/>
                            <w:jc w:val="left"/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</w:pPr>
                          <w:r w:rsidRPr="00E65CB4"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  <w:t>1</w:t>
                          </w:r>
                          <w:r w:rsidR="00F4218F"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  <w:t>888 N Market</w:t>
                          </w:r>
                          <w:r w:rsidRPr="00E65CB4"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  <w:t xml:space="preserve"> Street</w:t>
                          </w:r>
                          <w:r w:rsidRPr="00E65CB4"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  <w:br/>
                            <w:t>Frederick, Maryland 21701</w:t>
                          </w:r>
                        </w:p>
                        <w:p w14:paraId="3645ECAA" w14:textId="77777777" w:rsidR="00740B38" w:rsidRPr="00E65CB4" w:rsidRDefault="00740B38">
                          <w:pPr>
                            <w:pStyle w:val="BodyText"/>
                            <w:jc w:val="left"/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</w:pPr>
                        </w:p>
                        <w:p w14:paraId="339508DB" w14:textId="77777777" w:rsidR="00740B38" w:rsidRPr="00E65CB4" w:rsidRDefault="00740B38">
                          <w:pPr>
                            <w:pStyle w:val="BodyText"/>
                            <w:jc w:val="left"/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</w:pPr>
                          <w:r w:rsidRPr="00E65CB4"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  <w:t>Mailing Address:</w:t>
                          </w:r>
                        </w:p>
                        <w:p w14:paraId="77817DE4" w14:textId="77777777" w:rsidR="00740B38" w:rsidRPr="00E65CB4" w:rsidRDefault="00740B38">
                          <w:pPr>
                            <w:pStyle w:val="BodyText"/>
                            <w:jc w:val="left"/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</w:pPr>
                          <w:r w:rsidRPr="00E65CB4"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  <w:t>P.O. Box 237</w:t>
                          </w:r>
                          <w:r w:rsidRPr="00E65CB4"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  <w:br/>
                            <w:t>Frederick, MD 21705</w:t>
                          </w:r>
                        </w:p>
                        <w:p w14:paraId="3DC786D8" w14:textId="77777777" w:rsidR="00740B38" w:rsidRPr="00E65CB4" w:rsidRDefault="00740B38">
                          <w:pPr>
                            <w:pStyle w:val="BodyText"/>
                            <w:jc w:val="left"/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</w:pPr>
                        </w:p>
                        <w:p w14:paraId="2A8CDF6A" w14:textId="77777777" w:rsidR="00740B38" w:rsidRPr="00E65CB4" w:rsidRDefault="00740B38">
                          <w:pPr>
                            <w:pStyle w:val="BodyText"/>
                            <w:jc w:val="left"/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</w:pPr>
                          <w:r w:rsidRPr="00E65CB4"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  <w:t xml:space="preserve">Phone Number: </w:t>
                          </w:r>
                        </w:p>
                        <w:p w14:paraId="7963C244" w14:textId="77777777" w:rsidR="00740B38" w:rsidRPr="00E65CB4" w:rsidRDefault="00740B38">
                          <w:pPr>
                            <w:pStyle w:val="BodyText"/>
                            <w:jc w:val="left"/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</w:pPr>
                          <w:r w:rsidRPr="00E65CB4"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  <w:t>(301) 600-4555</w:t>
                          </w:r>
                        </w:p>
                        <w:p w14:paraId="0320A5F7" w14:textId="77777777" w:rsidR="00740B38" w:rsidRPr="00E65CB4" w:rsidRDefault="00740B38">
                          <w:pPr>
                            <w:pStyle w:val="BodyText"/>
                            <w:jc w:val="left"/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</w:pPr>
                          <w:r w:rsidRPr="00E65CB4"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  <w:br/>
                            <w:t xml:space="preserve">FAX Number: </w:t>
                          </w:r>
                        </w:p>
                        <w:p w14:paraId="168BA091" w14:textId="77777777" w:rsidR="00740B38" w:rsidRPr="00E65CB4" w:rsidRDefault="00740B38">
                          <w:pPr>
                            <w:pStyle w:val="BodyText"/>
                            <w:jc w:val="left"/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</w:pPr>
                          <w:r w:rsidRPr="00E65CB4"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  <w:t>(301) 600-4550</w:t>
                          </w:r>
                        </w:p>
                        <w:p w14:paraId="059B9820" w14:textId="77777777" w:rsidR="00286232" w:rsidRPr="00E65CB4" w:rsidRDefault="00286232">
                          <w:pPr>
                            <w:pStyle w:val="BodyText"/>
                            <w:jc w:val="left"/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</w:pPr>
                        </w:p>
                        <w:p w14:paraId="3D27A5A5" w14:textId="77777777" w:rsidR="00286232" w:rsidRPr="00E65CB4" w:rsidRDefault="00286232">
                          <w:pPr>
                            <w:pStyle w:val="BodyText"/>
                            <w:jc w:val="left"/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</w:pPr>
                          <w:r w:rsidRPr="00E65CB4"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  <w:t xml:space="preserve">Child </w:t>
                          </w:r>
                          <w:r w:rsidR="00CA5872" w:rsidRPr="00E65CB4"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  <w:t>Protective Services</w:t>
                          </w:r>
                          <w:r w:rsidRPr="00E65CB4"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  <w:t xml:space="preserve"> Fax:</w:t>
                          </w:r>
                        </w:p>
                        <w:p w14:paraId="350A7040" w14:textId="77777777" w:rsidR="00286232" w:rsidRPr="00E65CB4" w:rsidRDefault="00286232">
                          <w:pPr>
                            <w:pStyle w:val="BodyText"/>
                            <w:jc w:val="left"/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</w:pPr>
                          <w:r w:rsidRPr="00E65CB4"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  <w:t>(301) 600-2639</w:t>
                          </w:r>
                        </w:p>
                        <w:p w14:paraId="6C8121C3" w14:textId="77777777" w:rsidR="00740B38" w:rsidRPr="00E65CB4" w:rsidRDefault="00740B38">
                          <w:pPr>
                            <w:pStyle w:val="BodyText"/>
                            <w:jc w:val="left"/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</w:pPr>
                        </w:p>
                        <w:p w14:paraId="30F91FDD" w14:textId="77777777" w:rsidR="00740B38" w:rsidRPr="00E65CB4" w:rsidRDefault="00740B38">
                          <w:pPr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</w:p>
                        <w:p w14:paraId="60483C06" w14:textId="77777777" w:rsidR="005A2922" w:rsidRPr="00E65CB4" w:rsidRDefault="005A2922">
                          <w:pPr>
                            <w:pStyle w:val="Heading4"/>
                            <w:rPr>
                              <w:rFonts w:ascii="Arial" w:hAnsi="Arial" w:cs="Arial"/>
                              <w:color w:val="365F91" w:themeColor="accent1" w:themeShade="BF"/>
                              <w:sz w:val="18"/>
                            </w:rPr>
                          </w:pPr>
                        </w:p>
                        <w:p w14:paraId="4E338ABF" w14:textId="77777777" w:rsidR="00FF3391" w:rsidRPr="00E65CB4" w:rsidRDefault="00CE5DCB" w:rsidP="00FF3391">
                          <w:pPr>
                            <w:pStyle w:val="Heading4"/>
                            <w:rPr>
                              <w:rFonts w:ascii="Arial" w:hAnsi="Arial" w:cs="Arial"/>
                              <w:color w:val="365F91" w:themeColor="accent1" w:themeShade="BF"/>
                              <w:sz w:val="18"/>
                            </w:rPr>
                          </w:pPr>
                          <w:r w:rsidRPr="00E65CB4">
                            <w:rPr>
                              <w:rFonts w:ascii="Arial" w:hAnsi="Arial" w:cs="Arial"/>
                              <w:color w:val="365F91" w:themeColor="accent1" w:themeShade="BF"/>
                              <w:sz w:val="18"/>
                            </w:rPr>
                            <w:t>David Drees</w:t>
                          </w:r>
                        </w:p>
                        <w:p w14:paraId="2A5E8FB0" w14:textId="77777777" w:rsidR="00FF3391" w:rsidRPr="00E65CB4" w:rsidRDefault="00FF3391" w:rsidP="00FF3391">
                          <w:pPr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  <w:r w:rsidRPr="00E65CB4"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  <w:t>Assistant Director</w:t>
                          </w:r>
                        </w:p>
                        <w:p w14:paraId="08BB25A9" w14:textId="77777777" w:rsidR="00FF3391" w:rsidRPr="00E65CB4" w:rsidRDefault="0087078C" w:rsidP="00FF3391">
                          <w:pPr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  <w:t>Administrative Operations</w:t>
                          </w:r>
                        </w:p>
                        <w:p w14:paraId="0EA08C41" w14:textId="77777777" w:rsidR="00FF3391" w:rsidRDefault="00FF3391">
                          <w:pPr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</w:p>
                        <w:p w14:paraId="40315482" w14:textId="77777777" w:rsidR="00BF4906" w:rsidRPr="00E65CB4" w:rsidRDefault="00BF4906" w:rsidP="00BF4906">
                          <w:pPr>
                            <w:pStyle w:val="Heading4"/>
                            <w:rPr>
                              <w:rFonts w:ascii="Arial" w:hAnsi="Arial" w:cs="Arial"/>
                              <w:color w:val="365F91" w:themeColor="accent1" w:themeShade="BF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365F91" w:themeColor="accent1" w:themeShade="BF"/>
                              <w:sz w:val="18"/>
                            </w:rPr>
                            <w:t>Tiffany Gregoire</w:t>
                          </w:r>
                        </w:p>
                        <w:p w14:paraId="3F83D039" w14:textId="77777777" w:rsidR="00BF4906" w:rsidRPr="00E65CB4" w:rsidRDefault="00BF4906" w:rsidP="00BF4906">
                          <w:pPr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  <w:r w:rsidRPr="00E65CB4"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  <w:t>Assistant Director</w:t>
                          </w:r>
                        </w:p>
                        <w:p w14:paraId="3ED8021C" w14:textId="77777777" w:rsidR="00BF4906" w:rsidRPr="00E65CB4" w:rsidRDefault="00BF4906" w:rsidP="00BF4906">
                          <w:pPr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  <w:r w:rsidRPr="00E65CB4"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  <w:t>Child Support Enforcement</w:t>
                          </w:r>
                        </w:p>
                        <w:p w14:paraId="7FD5B91F" w14:textId="77777777" w:rsidR="00BF4906" w:rsidRPr="00E65CB4" w:rsidRDefault="00BF4906" w:rsidP="00BF4906">
                          <w:pPr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</w:p>
                        <w:p w14:paraId="452BC901" w14:textId="77777777" w:rsidR="006905C5" w:rsidRPr="00E65CB4" w:rsidRDefault="006905C5" w:rsidP="006905C5">
                          <w:pPr>
                            <w:pStyle w:val="Heading4"/>
                            <w:rPr>
                              <w:rFonts w:ascii="Arial" w:hAnsi="Arial" w:cs="Arial"/>
                              <w:color w:val="365F91" w:themeColor="accent1" w:themeShade="BF"/>
                              <w:sz w:val="18"/>
                            </w:rPr>
                          </w:pPr>
                          <w:r w:rsidRPr="00E65CB4">
                            <w:rPr>
                              <w:rFonts w:ascii="Arial" w:hAnsi="Arial" w:cs="Arial"/>
                              <w:color w:val="365F91" w:themeColor="accent1" w:themeShade="BF"/>
                              <w:sz w:val="18"/>
                            </w:rPr>
                            <w:t>Leslie Slaby</w:t>
                          </w:r>
                        </w:p>
                        <w:p w14:paraId="3BCB1730" w14:textId="77777777" w:rsidR="006905C5" w:rsidRPr="00E65CB4" w:rsidRDefault="006905C5" w:rsidP="006905C5">
                          <w:pPr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  <w:r w:rsidRPr="00E65CB4"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  <w:t>Assistant Director</w:t>
                          </w:r>
                        </w:p>
                        <w:p w14:paraId="79454E85" w14:textId="77777777" w:rsidR="006905C5" w:rsidRPr="00E65CB4" w:rsidRDefault="006905C5" w:rsidP="006905C5">
                          <w:pPr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  <w:r w:rsidRPr="00E65CB4"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  <w:t>Family Investment Administration</w:t>
                          </w:r>
                        </w:p>
                        <w:p w14:paraId="72E24C75" w14:textId="77777777" w:rsidR="006905C5" w:rsidRDefault="006905C5">
                          <w:pPr>
                            <w:rPr>
                              <w:rFonts w:ascii="Arial" w:hAnsi="Arial" w:cs="Arial"/>
                              <w:b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</w:p>
                        <w:p w14:paraId="6E9C265A" w14:textId="77777777" w:rsidR="00360912" w:rsidRPr="00E65CB4" w:rsidRDefault="00360912" w:rsidP="00360912">
                          <w:pPr>
                            <w:rPr>
                              <w:rFonts w:ascii="Arial" w:hAnsi="Arial" w:cs="Arial"/>
                              <w:b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color w:val="365F91" w:themeColor="accent1" w:themeShade="BF"/>
                              <w:sz w:val="18"/>
                            </w:rPr>
                            <w:t>Kimberly Smith, LC</w:t>
                          </w:r>
                          <w:r w:rsidRPr="00E65CB4">
                            <w:rPr>
                              <w:rFonts w:ascii="Arial" w:hAnsi="Arial" w:cs="Arial"/>
                              <w:b/>
                              <w:i/>
                              <w:color w:val="365F91" w:themeColor="accent1" w:themeShade="BF"/>
                              <w:sz w:val="18"/>
                            </w:rPr>
                            <w:t>SW-C</w:t>
                          </w:r>
                        </w:p>
                        <w:p w14:paraId="777842A7" w14:textId="77777777" w:rsidR="00360912" w:rsidRPr="00E65CB4" w:rsidRDefault="00360912" w:rsidP="00360912">
                          <w:pPr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  <w:r w:rsidRPr="00E65CB4"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  <w:t>Assistant Director</w:t>
                          </w:r>
                        </w:p>
                        <w:p w14:paraId="5BA1F987" w14:textId="77777777" w:rsidR="00360912" w:rsidRPr="00E65CB4" w:rsidRDefault="00360912" w:rsidP="00360912">
                          <w:pPr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  <w:r w:rsidRPr="00E65CB4"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  <w:t xml:space="preserve">Child, Family &amp; Adult Services </w:t>
                          </w:r>
                        </w:p>
                        <w:p w14:paraId="6FEE896E" w14:textId="77777777" w:rsidR="00360912" w:rsidRPr="00E65CB4" w:rsidRDefault="00360912">
                          <w:pPr>
                            <w:rPr>
                              <w:rFonts w:ascii="Arial" w:hAnsi="Arial" w:cs="Arial"/>
                              <w:b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</w:p>
                        <w:p w14:paraId="2D1B358D" w14:textId="77777777" w:rsidR="00F1148C" w:rsidRPr="00E65CB4" w:rsidRDefault="00F1148C">
                          <w:pPr>
                            <w:rPr>
                              <w:rFonts w:ascii="Arial" w:hAnsi="Arial" w:cs="Arial"/>
                              <w:b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</w:p>
                        <w:p w14:paraId="07E22DFB" w14:textId="77777777" w:rsidR="00F1148C" w:rsidRDefault="00F1148C">
                          <w:pPr>
                            <w:rPr>
                              <w:rFonts w:ascii="Arial" w:hAnsi="Arial" w:cs="Arial"/>
                              <w:b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</w:p>
                        <w:p w14:paraId="0B0A9BCD" w14:textId="77777777" w:rsidR="008F55D7" w:rsidRDefault="008F55D7">
                          <w:pPr>
                            <w:rPr>
                              <w:rFonts w:ascii="Arial" w:hAnsi="Arial" w:cs="Arial"/>
                              <w:b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</w:p>
                        <w:p w14:paraId="3107C1FE" w14:textId="77777777" w:rsidR="008F55D7" w:rsidRDefault="008F55D7">
                          <w:pPr>
                            <w:rPr>
                              <w:rFonts w:ascii="Arial" w:hAnsi="Arial" w:cs="Arial"/>
                              <w:b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</w:p>
                        <w:p w14:paraId="11AA01CC" w14:textId="77777777" w:rsidR="008F55D7" w:rsidRDefault="008F55D7">
                          <w:pPr>
                            <w:rPr>
                              <w:rFonts w:ascii="Arial" w:hAnsi="Arial" w:cs="Arial"/>
                              <w:b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</w:p>
                        <w:p w14:paraId="42139E64" w14:textId="77777777" w:rsidR="008F55D7" w:rsidRDefault="008F55D7">
                          <w:pPr>
                            <w:rPr>
                              <w:rFonts w:ascii="Arial" w:hAnsi="Arial" w:cs="Arial"/>
                              <w:b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</w:p>
                        <w:p w14:paraId="05B02D69" w14:textId="77777777" w:rsidR="008F55D7" w:rsidRDefault="008F55D7">
                          <w:pPr>
                            <w:rPr>
                              <w:rFonts w:ascii="Arial" w:hAnsi="Arial" w:cs="Arial"/>
                              <w:b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</w:p>
                        <w:p w14:paraId="52CAC8C5" w14:textId="77777777" w:rsidR="008F55D7" w:rsidRPr="00E65CB4" w:rsidRDefault="008F55D7">
                          <w:pPr>
                            <w:rPr>
                              <w:rFonts w:ascii="Arial" w:hAnsi="Arial" w:cs="Arial"/>
                              <w:b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</w:p>
                        <w:p w14:paraId="48850D2D" w14:textId="77777777" w:rsidR="00F1148C" w:rsidRPr="00E65CB4" w:rsidRDefault="00F1148C">
                          <w:pPr>
                            <w:rPr>
                              <w:rFonts w:ascii="Arial" w:hAnsi="Arial" w:cs="Arial"/>
                              <w:b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</w:p>
                        <w:p w14:paraId="3357487F" w14:textId="77777777" w:rsidR="00740B38" w:rsidRPr="00E65CB4" w:rsidRDefault="00A357D3" w:rsidP="00A357D3">
                          <w:pPr>
                            <w:pStyle w:val="Heading4"/>
                            <w:rPr>
                              <w:rFonts w:ascii="Arial" w:hAnsi="Arial" w:cs="Arial"/>
                              <w:b w:val="0"/>
                              <w:color w:val="365F91" w:themeColor="accent1" w:themeShade="BF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b w:val="0"/>
                              <w:color w:val="365F91" w:themeColor="accent1" w:themeShade="BF"/>
                              <w:sz w:val="18"/>
                            </w:rPr>
                            <w:t xml:space="preserve">         </w:t>
                          </w:r>
                          <w:r w:rsidR="002F3F08">
                            <w:rPr>
                              <w:rFonts w:ascii="Arial" w:hAnsi="Arial" w:cs="Arial"/>
                              <w:b w:val="0"/>
                              <w:color w:val="365F91" w:themeColor="accent1" w:themeShade="BF"/>
                              <w:sz w:val="18"/>
                            </w:rPr>
                            <w:t xml:space="preserve">      </w:t>
                          </w:r>
                          <w:r w:rsidR="00042A4C">
                            <w:rPr>
                              <w:rFonts w:ascii="Arial" w:hAnsi="Arial" w:cs="Arial"/>
                              <w:b w:val="0"/>
                              <w:noProof/>
                              <w:color w:val="365F91" w:themeColor="accent1" w:themeShade="BF"/>
                              <w:sz w:val="18"/>
                            </w:rPr>
                            <w:drawing>
                              <wp:inline distT="0" distB="0" distL="0" distR="0" wp14:anchorId="69686980" wp14:editId="65A455CC">
                                <wp:extent cx="637611" cy="876300"/>
                                <wp:effectExtent l="19050" t="0" r="0" b="0"/>
                                <wp:docPr id="4" name="Picture 3" descr="COA Accredited Logo (1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COA Accredited Logo (1).jpg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38670" cy="8777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684FF1D" w14:textId="77777777" w:rsidR="00B31EB2" w:rsidRPr="00E65CB4" w:rsidRDefault="00B31EB2">
                          <w:pPr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</w:p>
                        <w:p w14:paraId="273BC03F" w14:textId="77777777" w:rsidR="00111A40" w:rsidRPr="00E65CB4" w:rsidRDefault="00111A40">
                          <w:pPr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</w:p>
                        <w:p w14:paraId="3A4AFA04" w14:textId="77777777" w:rsidR="00111A40" w:rsidRDefault="00111A40">
                          <w:pPr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</w:p>
                        <w:p w14:paraId="69665014" w14:textId="77777777" w:rsidR="00A357D3" w:rsidRDefault="00A357D3">
                          <w:pPr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</w:p>
                        <w:p w14:paraId="151B0D4C" w14:textId="77777777" w:rsidR="00A357D3" w:rsidRDefault="00A357D3">
                          <w:pPr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</w:p>
                        <w:p w14:paraId="49D9E404" w14:textId="77777777" w:rsidR="00A357D3" w:rsidRDefault="00A357D3">
                          <w:pPr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</w:p>
                        <w:p w14:paraId="470D4B43" w14:textId="77777777" w:rsidR="00A357D3" w:rsidRPr="00E65CB4" w:rsidRDefault="00A357D3">
                          <w:pPr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</w:p>
                        <w:p w14:paraId="640D3310" w14:textId="77777777" w:rsidR="00740B38" w:rsidRPr="00E65CB4" w:rsidRDefault="00740B38">
                          <w:pPr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  <w:r w:rsidRPr="00E65CB4">
                            <w:rPr>
                              <w:rFonts w:ascii="Arial" w:hAnsi="Arial" w:cs="Arial"/>
                              <w:b/>
                              <w:i/>
                              <w:color w:val="365F91" w:themeColor="accent1" w:themeShade="BF"/>
                              <w:sz w:val="18"/>
                            </w:rPr>
                            <w:t>TTY/MD Relay</w:t>
                          </w:r>
                          <w:r w:rsidRPr="00E65CB4"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  <w:t>:</w:t>
                          </w:r>
                        </w:p>
                        <w:p w14:paraId="696CD1F7" w14:textId="77777777" w:rsidR="00740B38" w:rsidRPr="00E65CB4" w:rsidRDefault="00740B38">
                          <w:pPr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  <w:r w:rsidRPr="00E65CB4"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  <w:t>(800) 735-2258</w:t>
                          </w:r>
                        </w:p>
                        <w:p w14:paraId="0EBFD2D1" w14:textId="77777777" w:rsidR="00740B38" w:rsidRPr="00E65CB4" w:rsidRDefault="00740B38">
                          <w:pPr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</w:p>
                        <w:p w14:paraId="7007467C" w14:textId="77777777" w:rsidR="00740B38" w:rsidRPr="00E65CB4" w:rsidRDefault="00740B38">
                          <w:pPr>
                            <w:rPr>
                              <w:rFonts w:ascii="Arial" w:hAnsi="Arial" w:cs="Arial"/>
                              <w:b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</w:p>
                        <w:p w14:paraId="6227E37A" w14:textId="77777777" w:rsidR="002307B2" w:rsidRPr="00E65CB4" w:rsidRDefault="002307B2" w:rsidP="00984469">
                          <w:pPr>
                            <w:ind w:left="-45"/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  <w:szCs w:val="20"/>
                            </w:rPr>
                          </w:pPr>
                        </w:p>
                        <w:p w14:paraId="2F4EB6D5" w14:textId="77777777" w:rsidR="004E3967" w:rsidRPr="00E65CB4" w:rsidRDefault="004E3967">
                          <w:pPr>
                            <w:rPr>
                              <w:b/>
                              <w:color w:val="365F91" w:themeColor="accent1" w:themeShade="BF"/>
                              <w:sz w:val="14"/>
                            </w:rPr>
                          </w:pPr>
                        </w:p>
                        <w:p w14:paraId="79C8D85A" w14:textId="77777777" w:rsidR="001F2109" w:rsidRDefault="001F2109">
                          <w:pPr>
                            <w:rPr>
                              <w:b/>
                              <w:sz w:val="14"/>
                            </w:rPr>
                          </w:pPr>
                        </w:p>
                        <w:p w14:paraId="2920DFC5" w14:textId="77777777" w:rsidR="00B71D17" w:rsidRDefault="005679F3" w:rsidP="00BD6528">
                          <w:r>
                            <w:t xml:space="preserve">          </w:t>
                          </w:r>
                        </w:p>
                        <w:p w14:paraId="6D3551C5" w14:textId="77777777" w:rsidR="00341011" w:rsidRDefault="00341011" w:rsidP="00BD6528"/>
                        <w:p w14:paraId="318EDE2A" w14:textId="77777777" w:rsidR="00341011" w:rsidRDefault="00341011" w:rsidP="00BD6528"/>
                        <w:p w14:paraId="50EDC4CD" w14:textId="77777777" w:rsidR="00341011" w:rsidRDefault="00341011" w:rsidP="00BD6528"/>
                        <w:p w14:paraId="4CA3DA9E" w14:textId="77777777" w:rsidR="00341011" w:rsidRDefault="00341011" w:rsidP="00BD6528">
                          <w:pPr>
                            <w:rPr>
                              <w:b/>
                              <w:sz w:val="14"/>
                            </w:rPr>
                          </w:pPr>
                        </w:p>
                        <w:p w14:paraId="4506B9B0" w14:textId="77777777" w:rsidR="009D1E06" w:rsidRDefault="009D1E06" w:rsidP="009D1E06"/>
                        <w:p w14:paraId="2E0E6A0F" w14:textId="77777777" w:rsidR="009D1E06" w:rsidRDefault="009D1E06" w:rsidP="009D1E06"/>
                        <w:p w14:paraId="7A07821C" w14:textId="77777777" w:rsidR="009D1E06" w:rsidRDefault="009D1E06" w:rsidP="009D1E06"/>
                        <w:p w14:paraId="0D176303" w14:textId="77777777" w:rsidR="009D1E06" w:rsidRDefault="009D1E06" w:rsidP="009D1E06"/>
                        <w:p w14:paraId="553E20DD" w14:textId="77777777" w:rsidR="009D1E06" w:rsidRDefault="009D1E06" w:rsidP="009D1E06"/>
                        <w:p w14:paraId="4B7F8FA8" w14:textId="77777777" w:rsidR="009D1E06" w:rsidRDefault="009D1E06" w:rsidP="009D1E06"/>
                        <w:p w14:paraId="77B703E8" w14:textId="77777777" w:rsidR="00111A40" w:rsidRPr="00111A40" w:rsidRDefault="00111A40" w:rsidP="009D1E06">
                          <w:pPr>
                            <w:jc w:val="center"/>
                            <w:rPr>
                              <w:sz w:val="8"/>
                              <w:szCs w:val="8"/>
                            </w:rPr>
                          </w:pPr>
                        </w:p>
                        <w:p w14:paraId="431DE05B" w14:textId="77777777" w:rsidR="00740B38" w:rsidRDefault="00740B38" w:rsidP="009D1E06">
                          <w:pPr>
                            <w:pStyle w:val="Heading7"/>
                            <w:jc w:val="center"/>
                          </w:pPr>
                          <w:r>
                            <w:t>An Equal Opportunity Employer</w:t>
                          </w:r>
                        </w:p>
                        <w:p w14:paraId="6C34CD4F" w14:textId="77777777" w:rsidR="00740B38" w:rsidRDefault="00740B38">
                          <w:pPr>
                            <w:jc w:val="right"/>
                            <w:rPr>
                              <w:b/>
                              <w:sz w:val="14"/>
                            </w:rPr>
                          </w:pPr>
                        </w:p>
                        <w:p w14:paraId="40B55020" w14:textId="77777777" w:rsidR="00740B38" w:rsidRDefault="00740B38">
                          <w:pPr>
                            <w:jc w:val="right"/>
                            <w:rPr>
                              <w:sz w:val="16"/>
                            </w:rPr>
                          </w:pPr>
                        </w:p>
                        <w:p w14:paraId="06CFC25B" w14:textId="77777777" w:rsidR="00740B38" w:rsidRDefault="00740B38">
                          <w:pPr>
                            <w:jc w:val="right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FF18A5" id="Text Box 1" o:spid="_x0000_s1027" type="#_x0000_t202" style="position:absolute;left:0;text-align:left;margin-left:16.5pt;margin-top:52.35pt;width:168pt;height:698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" stroked="f">
              <v:textbox>
                <w:txbxContent>
                  <w:p w14:paraId="02EF35D5" w14:textId="77777777" w:rsidR="00174CA3" w:rsidRDefault="00174CA3">
                    <w:pPr>
                      <w:pStyle w:val="Heading4"/>
                      <w:rPr>
                        <w:rFonts w:ascii="Arial" w:hAnsi="Arial" w:cs="Arial"/>
                        <w:sz w:val="18"/>
                      </w:rPr>
                    </w:pPr>
                  </w:p>
                  <w:p w14:paraId="2DF0CD80" w14:textId="77777777" w:rsidR="00174CA3" w:rsidRDefault="00174CA3">
                    <w:pPr>
                      <w:pStyle w:val="Heading4"/>
                      <w:rPr>
                        <w:rFonts w:ascii="Arial" w:hAnsi="Arial" w:cs="Arial"/>
                        <w:sz w:val="18"/>
                      </w:rPr>
                    </w:pPr>
                  </w:p>
                  <w:p w14:paraId="0A0865EC" w14:textId="77777777" w:rsidR="00B62B34" w:rsidRPr="00E65CB4" w:rsidRDefault="00BF4906">
                    <w:pPr>
                      <w:pStyle w:val="Heading4"/>
                      <w:rPr>
                        <w:rFonts w:ascii="Arial" w:hAnsi="Arial" w:cs="Arial"/>
                        <w:color w:val="365F91" w:themeColor="accent1" w:themeShade="BF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365F91" w:themeColor="accent1" w:themeShade="BF"/>
                        <w:sz w:val="18"/>
                      </w:rPr>
                      <w:t>Debbie Marini</w:t>
                    </w:r>
                    <w:r w:rsidR="001B535D">
                      <w:rPr>
                        <w:rFonts w:ascii="Arial" w:hAnsi="Arial" w:cs="Arial"/>
                        <w:color w:val="365F91" w:themeColor="accent1" w:themeShade="BF"/>
                        <w:sz w:val="18"/>
                      </w:rPr>
                      <w:t xml:space="preserve">, LCSW-C </w:t>
                    </w:r>
                  </w:p>
                  <w:p w14:paraId="7F3ABE9C" w14:textId="77777777" w:rsidR="00740B38" w:rsidRPr="00E65CB4" w:rsidRDefault="00740B38">
                    <w:pPr>
                      <w:pStyle w:val="Heading4"/>
                      <w:rPr>
                        <w:rFonts w:ascii="Arial" w:hAnsi="Arial" w:cs="Arial"/>
                        <w:color w:val="365F91" w:themeColor="accent1" w:themeShade="BF"/>
                        <w:sz w:val="18"/>
                      </w:rPr>
                    </w:pPr>
                    <w:r w:rsidRPr="00E65CB4">
                      <w:rPr>
                        <w:rFonts w:ascii="Arial" w:hAnsi="Arial" w:cs="Arial"/>
                        <w:color w:val="365F91" w:themeColor="accent1" w:themeShade="BF"/>
                        <w:sz w:val="18"/>
                      </w:rPr>
                      <w:t>Director</w:t>
                    </w:r>
                  </w:p>
                  <w:p w14:paraId="0BAF6980" w14:textId="77777777" w:rsidR="00740B38" w:rsidRPr="00E65CB4" w:rsidRDefault="00740B38">
                    <w:pPr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</w:pPr>
                  </w:p>
                  <w:p w14:paraId="636F0CAB" w14:textId="77777777" w:rsidR="00740B38" w:rsidRPr="00E65CB4" w:rsidRDefault="00740B38">
                    <w:pPr>
                      <w:pStyle w:val="BodyText"/>
                      <w:jc w:val="left"/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</w:pPr>
                    <w:r w:rsidRPr="00E65CB4"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  <w:t>1</w:t>
                    </w:r>
                    <w:r w:rsidR="00F4218F"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  <w:t>888 N Market</w:t>
                    </w:r>
                    <w:r w:rsidRPr="00E65CB4"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  <w:t xml:space="preserve"> Street</w:t>
                    </w:r>
                    <w:r w:rsidRPr="00E65CB4"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  <w:br/>
                      <w:t>Frederick, Maryland 21701</w:t>
                    </w:r>
                  </w:p>
                  <w:p w14:paraId="3645ECAA" w14:textId="77777777" w:rsidR="00740B38" w:rsidRPr="00E65CB4" w:rsidRDefault="00740B38">
                    <w:pPr>
                      <w:pStyle w:val="BodyText"/>
                      <w:jc w:val="left"/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</w:pPr>
                  </w:p>
                  <w:p w14:paraId="339508DB" w14:textId="77777777" w:rsidR="00740B38" w:rsidRPr="00E65CB4" w:rsidRDefault="00740B38">
                    <w:pPr>
                      <w:pStyle w:val="BodyText"/>
                      <w:jc w:val="left"/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</w:pPr>
                    <w:r w:rsidRPr="00E65CB4"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  <w:t>Mailing Address:</w:t>
                    </w:r>
                  </w:p>
                  <w:p w14:paraId="77817DE4" w14:textId="77777777" w:rsidR="00740B38" w:rsidRPr="00E65CB4" w:rsidRDefault="00740B38">
                    <w:pPr>
                      <w:pStyle w:val="BodyText"/>
                      <w:jc w:val="left"/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</w:pPr>
                    <w:r w:rsidRPr="00E65CB4"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  <w:t>P.O. Box 237</w:t>
                    </w:r>
                    <w:r w:rsidRPr="00E65CB4"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  <w:br/>
                      <w:t>Frederick, MD 21705</w:t>
                    </w:r>
                  </w:p>
                  <w:p w14:paraId="3DC786D8" w14:textId="77777777" w:rsidR="00740B38" w:rsidRPr="00E65CB4" w:rsidRDefault="00740B38">
                    <w:pPr>
                      <w:pStyle w:val="BodyText"/>
                      <w:jc w:val="left"/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</w:pPr>
                  </w:p>
                  <w:p w14:paraId="2A8CDF6A" w14:textId="77777777" w:rsidR="00740B38" w:rsidRPr="00E65CB4" w:rsidRDefault="00740B38">
                    <w:pPr>
                      <w:pStyle w:val="BodyText"/>
                      <w:jc w:val="left"/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</w:pPr>
                    <w:r w:rsidRPr="00E65CB4"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  <w:t xml:space="preserve">Phone Number: </w:t>
                    </w:r>
                  </w:p>
                  <w:p w14:paraId="7963C244" w14:textId="77777777" w:rsidR="00740B38" w:rsidRPr="00E65CB4" w:rsidRDefault="00740B38">
                    <w:pPr>
                      <w:pStyle w:val="BodyText"/>
                      <w:jc w:val="left"/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</w:pPr>
                    <w:r w:rsidRPr="00E65CB4"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  <w:t>(301) 600-4555</w:t>
                    </w:r>
                  </w:p>
                  <w:p w14:paraId="0320A5F7" w14:textId="77777777" w:rsidR="00740B38" w:rsidRPr="00E65CB4" w:rsidRDefault="00740B38">
                    <w:pPr>
                      <w:pStyle w:val="BodyText"/>
                      <w:jc w:val="left"/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</w:pPr>
                    <w:r w:rsidRPr="00E65CB4"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  <w:br/>
                      <w:t xml:space="preserve">FAX Number: </w:t>
                    </w:r>
                  </w:p>
                  <w:p w14:paraId="168BA091" w14:textId="77777777" w:rsidR="00740B38" w:rsidRPr="00E65CB4" w:rsidRDefault="00740B38">
                    <w:pPr>
                      <w:pStyle w:val="BodyText"/>
                      <w:jc w:val="left"/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</w:pPr>
                    <w:r w:rsidRPr="00E65CB4"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  <w:t>(301) 600-4550</w:t>
                    </w:r>
                  </w:p>
                  <w:p w14:paraId="059B9820" w14:textId="77777777" w:rsidR="00286232" w:rsidRPr="00E65CB4" w:rsidRDefault="00286232">
                    <w:pPr>
                      <w:pStyle w:val="BodyText"/>
                      <w:jc w:val="left"/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</w:pPr>
                  </w:p>
                  <w:p w14:paraId="3D27A5A5" w14:textId="77777777" w:rsidR="00286232" w:rsidRPr="00E65CB4" w:rsidRDefault="00286232">
                    <w:pPr>
                      <w:pStyle w:val="BodyText"/>
                      <w:jc w:val="left"/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</w:pPr>
                    <w:r w:rsidRPr="00E65CB4"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  <w:t xml:space="preserve">Child </w:t>
                    </w:r>
                    <w:r w:rsidR="00CA5872" w:rsidRPr="00E65CB4"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  <w:t>Protective Services</w:t>
                    </w:r>
                    <w:r w:rsidRPr="00E65CB4"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  <w:t xml:space="preserve"> Fax:</w:t>
                    </w:r>
                  </w:p>
                  <w:p w14:paraId="350A7040" w14:textId="77777777" w:rsidR="00286232" w:rsidRPr="00E65CB4" w:rsidRDefault="00286232">
                    <w:pPr>
                      <w:pStyle w:val="BodyText"/>
                      <w:jc w:val="left"/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</w:pPr>
                    <w:r w:rsidRPr="00E65CB4"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  <w:t>(301) 600-2639</w:t>
                    </w:r>
                  </w:p>
                  <w:p w14:paraId="6C8121C3" w14:textId="77777777" w:rsidR="00740B38" w:rsidRPr="00E65CB4" w:rsidRDefault="00740B38">
                    <w:pPr>
                      <w:pStyle w:val="BodyText"/>
                      <w:jc w:val="left"/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</w:pPr>
                  </w:p>
                  <w:p w14:paraId="30F91FDD" w14:textId="77777777" w:rsidR="00740B38" w:rsidRPr="00E65CB4" w:rsidRDefault="00740B38">
                    <w:pPr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</w:pPr>
                  </w:p>
                  <w:p w14:paraId="60483C06" w14:textId="77777777" w:rsidR="005A2922" w:rsidRPr="00E65CB4" w:rsidRDefault="005A2922">
                    <w:pPr>
                      <w:pStyle w:val="Heading4"/>
                      <w:rPr>
                        <w:rFonts w:ascii="Arial" w:hAnsi="Arial" w:cs="Arial"/>
                        <w:color w:val="365F91" w:themeColor="accent1" w:themeShade="BF"/>
                        <w:sz w:val="18"/>
                      </w:rPr>
                    </w:pPr>
                  </w:p>
                  <w:p w14:paraId="4E338ABF" w14:textId="77777777" w:rsidR="00FF3391" w:rsidRPr="00E65CB4" w:rsidRDefault="00CE5DCB" w:rsidP="00FF3391">
                    <w:pPr>
                      <w:pStyle w:val="Heading4"/>
                      <w:rPr>
                        <w:rFonts w:ascii="Arial" w:hAnsi="Arial" w:cs="Arial"/>
                        <w:color w:val="365F91" w:themeColor="accent1" w:themeShade="BF"/>
                        <w:sz w:val="18"/>
                      </w:rPr>
                    </w:pPr>
                    <w:r w:rsidRPr="00E65CB4">
                      <w:rPr>
                        <w:rFonts w:ascii="Arial" w:hAnsi="Arial" w:cs="Arial"/>
                        <w:color w:val="365F91" w:themeColor="accent1" w:themeShade="BF"/>
                        <w:sz w:val="18"/>
                      </w:rPr>
                      <w:t>David Drees</w:t>
                    </w:r>
                  </w:p>
                  <w:p w14:paraId="2A5E8FB0" w14:textId="77777777" w:rsidR="00FF3391" w:rsidRPr="00E65CB4" w:rsidRDefault="00FF3391" w:rsidP="00FF3391">
                    <w:pPr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</w:pPr>
                    <w:r w:rsidRPr="00E65CB4"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  <w:t>Assistant Director</w:t>
                    </w:r>
                  </w:p>
                  <w:p w14:paraId="08BB25A9" w14:textId="77777777" w:rsidR="00FF3391" w:rsidRPr="00E65CB4" w:rsidRDefault="0087078C" w:rsidP="00FF3391">
                    <w:pPr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</w:pPr>
                    <w:r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  <w:t>Administrative Operations</w:t>
                    </w:r>
                  </w:p>
                  <w:p w14:paraId="0EA08C41" w14:textId="77777777" w:rsidR="00FF3391" w:rsidRDefault="00FF3391">
                    <w:pPr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</w:pPr>
                  </w:p>
                  <w:p w14:paraId="40315482" w14:textId="77777777" w:rsidR="00BF4906" w:rsidRPr="00E65CB4" w:rsidRDefault="00BF4906" w:rsidP="00BF4906">
                    <w:pPr>
                      <w:pStyle w:val="Heading4"/>
                      <w:rPr>
                        <w:rFonts w:ascii="Arial" w:hAnsi="Arial" w:cs="Arial"/>
                        <w:color w:val="365F91" w:themeColor="accent1" w:themeShade="BF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365F91" w:themeColor="accent1" w:themeShade="BF"/>
                        <w:sz w:val="18"/>
                      </w:rPr>
                      <w:t>Tiffany Gregoire</w:t>
                    </w:r>
                  </w:p>
                  <w:p w14:paraId="3F83D039" w14:textId="77777777" w:rsidR="00BF4906" w:rsidRPr="00E65CB4" w:rsidRDefault="00BF4906" w:rsidP="00BF4906">
                    <w:pPr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</w:pPr>
                    <w:r w:rsidRPr="00E65CB4"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  <w:t>Assistant Director</w:t>
                    </w:r>
                  </w:p>
                  <w:p w14:paraId="3ED8021C" w14:textId="77777777" w:rsidR="00BF4906" w:rsidRPr="00E65CB4" w:rsidRDefault="00BF4906" w:rsidP="00BF4906">
                    <w:pPr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</w:pPr>
                    <w:r w:rsidRPr="00E65CB4"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  <w:t>Child Support Enforcement</w:t>
                    </w:r>
                  </w:p>
                  <w:p w14:paraId="7FD5B91F" w14:textId="77777777" w:rsidR="00BF4906" w:rsidRPr="00E65CB4" w:rsidRDefault="00BF4906" w:rsidP="00BF4906">
                    <w:pPr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</w:pPr>
                  </w:p>
                  <w:p w14:paraId="452BC901" w14:textId="77777777" w:rsidR="006905C5" w:rsidRPr="00E65CB4" w:rsidRDefault="006905C5" w:rsidP="006905C5">
                    <w:pPr>
                      <w:pStyle w:val="Heading4"/>
                      <w:rPr>
                        <w:rFonts w:ascii="Arial" w:hAnsi="Arial" w:cs="Arial"/>
                        <w:color w:val="365F91" w:themeColor="accent1" w:themeShade="BF"/>
                        <w:sz w:val="18"/>
                      </w:rPr>
                    </w:pPr>
                    <w:r w:rsidRPr="00E65CB4">
                      <w:rPr>
                        <w:rFonts w:ascii="Arial" w:hAnsi="Arial" w:cs="Arial"/>
                        <w:color w:val="365F91" w:themeColor="accent1" w:themeShade="BF"/>
                        <w:sz w:val="18"/>
                      </w:rPr>
                      <w:t>Leslie Slaby</w:t>
                    </w:r>
                  </w:p>
                  <w:p w14:paraId="3BCB1730" w14:textId="77777777" w:rsidR="006905C5" w:rsidRPr="00E65CB4" w:rsidRDefault="006905C5" w:rsidP="006905C5">
                    <w:pPr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</w:pPr>
                    <w:r w:rsidRPr="00E65CB4"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  <w:t>Assistant Director</w:t>
                    </w:r>
                  </w:p>
                  <w:p w14:paraId="79454E85" w14:textId="77777777" w:rsidR="006905C5" w:rsidRPr="00E65CB4" w:rsidRDefault="006905C5" w:rsidP="006905C5">
                    <w:pPr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</w:pPr>
                    <w:r w:rsidRPr="00E65CB4"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  <w:t>Family Investment Administration</w:t>
                    </w:r>
                  </w:p>
                  <w:p w14:paraId="72E24C75" w14:textId="77777777" w:rsidR="006905C5" w:rsidRDefault="006905C5">
                    <w:pPr>
                      <w:rPr>
                        <w:rFonts w:ascii="Arial" w:hAnsi="Arial" w:cs="Arial"/>
                        <w:b/>
                        <w:i/>
                        <w:color w:val="365F91" w:themeColor="accent1" w:themeShade="BF"/>
                        <w:sz w:val="18"/>
                      </w:rPr>
                    </w:pPr>
                  </w:p>
                  <w:p w14:paraId="6E9C265A" w14:textId="77777777" w:rsidR="00360912" w:rsidRPr="00E65CB4" w:rsidRDefault="00360912" w:rsidP="00360912">
                    <w:pPr>
                      <w:rPr>
                        <w:rFonts w:ascii="Arial" w:hAnsi="Arial" w:cs="Arial"/>
                        <w:b/>
                        <w:i/>
                        <w:color w:val="365F91" w:themeColor="accent1" w:themeShade="BF"/>
                        <w:sz w:val="18"/>
                      </w:rPr>
                    </w:pPr>
                    <w:r>
                      <w:rPr>
                        <w:rFonts w:ascii="Arial" w:hAnsi="Arial" w:cs="Arial"/>
                        <w:b/>
                        <w:i/>
                        <w:color w:val="365F91" w:themeColor="accent1" w:themeShade="BF"/>
                        <w:sz w:val="18"/>
                      </w:rPr>
                      <w:t>Kimberly Smith, LC</w:t>
                    </w:r>
                    <w:r w:rsidRPr="00E65CB4">
                      <w:rPr>
                        <w:rFonts w:ascii="Arial" w:hAnsi="Arial" w:cs="Arial"/>
                        <w:b/>
                        <w:i/>
                        <w:color w:val="365F91" w:themeColor="accent1" w:themeShade="BF"/>
                        <w:sz w:val="18"/>
                      </w:rPr>
                      <w:t>SW-C</w:t>
                    </w:r>
                  </w:p>
                  <w:p w14:paraId="777842A7" w14:textId="77777777" w:rsidR="00360912" w:rsidRPr="00E65CB4" w:rsidRDefault="00360912" w:rsidP="00360912">
                    <w:pPr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</w:pPr>
                    <w:r w:rsidRPr="00E65CB4"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  <w:t>Assistant Director</w:t>
                    </w:r>
                  </w:p>
                  <w:p w14:paraId="5BA1F987" w14:textId="77777777" w:rsidR="00360912" w:rsidRPr="00E65CB4" w:rsidRDefault="00360912" w:rsidP="00360912">
                    <w:pPr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</w:pPr>
                    <w:r w:rsidRPr="00E65CB4"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  <w:t xml:space="preserve">Child, Family &amp; Adult Services </w:t>
                    </w:r>
                  </w:p>
                  <w:p w14:paraId="6FEE896E" w14:textId="77777777" w:rsidR="00360912" w:rsidRPr="00E65CB4" w:rsidRDefault="00360912">
                    <w:pPr>
                      <w:rPr>
                        <w:rFonts w:ascii="Arial" w:hAnsi="Arial" w:cs="Arial"/>
                        <w:b/>
                        <w:i/>
                        <w:color w:val="365F91" w:themeColor="accent1" w:themeShade="BF"/>
                        <w:sz w:val="18"/>
                      </w:rPr>
                    </w:pPr>
                  </w:p>
                  <w:p w14:paraId="2D1B358D" w14:textId="77777777" w:rsidR="00F1148C" w:rsidRPr="00E65CB4" w:rsidRDefault="00F1148C">
                    <w:pPr>
                      <w:rPr>
                        <w:rFonts w:ascii="Arial" w:hAnsi="Arial" w:cs="Arial"/>
                        <w:b/>
                        <w:i/>
                        <w:color w:val="365F91" w:themeColor="accent1" w:themeShade="BF"/>
                        <w:sz w:val="18"/>
                      </w:rPr>
                    </w:pPr>
                  </w:p>
                  <w:p w14:paraId="07E22DFB" w14:textId="77777777" w:rsidR="00F1148C" w:rsidRDefault="00F1148C">
                    <w:pPr>
                      <w:rPr>
                        <w:rFonts w:ascii="Arial" w:hAnsi="Arial" w:cs="Arial"/>
                        <w:b/>
                        <w:i/>
                        <w:color w:val="365F91" w:themeColor="accent1" w:themeShade="BF"/>
                        <w:sz w:val="18"/>
                      </w:rPr>
                    </w:pPr>
                  </w:p>
                  <w:p w14:paraId="0B0A9BCD" w14:textId="77777777" w:rsidR="008F55D7" w:rsidRDefault="008F55D7">
                    <w:pPr>
                      <w:rPr>
                        <w:rFonts w:ascii="Arial" w:hAnsi="Arial" w:cs="Arial"/>
                        <w:b/>
                        <w:i/>
                        <w:color w:val="365F91" w:themeColor="accent1" w:themeShade="BF"/>
                        <w:sz w:val="18"/>
                      </w:rPr>
                    </w:pPr>
                  </w:p>
                  <w:p w14:paraId="3107C1FE" w14:textId="77777777" w:rsidR="008F55D7" w:rsidRDefault="008F55D7">
                    <w:pPr>
                      <w:rPr>
                        <w:rFonts w:ascii="Arial" w:hAnsi="Arial" w:cs="Arial"/>
                        <w:b/>
                        <w:i/>
                        <w:color w:val="365F91" w:themeColor="accent1" w:themeShade="BF"/>
                        <w:sz w:val="18"/>
                      </w:rPr>
                    </w:pPr>
                  </w:p>
                  <w:p w14:paraId="11AA01CC" w14:textId="77777777" w:rsidR="008F55D7" w:rsidRDefault="008F55D7">
                    <w:pPr>
                      <w:rPr>
                        <w:rFonts w:ascii="Arial" w:hAnsi="Arial" w:cs="Arial"/>
                        <w:b/>
                        <w:i/>
                        <w:color w:val="365F91" w:themeColor="accent1" w:themeShade="BF"/>
                        <w:sz w:val="18"/>
                      </w:rPr>
                    </w:pPr>
                  </w:p>
                  <w:p w14:paraId="42139E64" w14:textId="77777777" w:rsidR="008F55D7" w:rsidRDefault="008F55D7">
                    <w:pPr>
                      <w:rPr>
                        <w:rFonts w:ascii="Arial" w:hAnsi="Arial" w:cs="Arial"/>
                        <w:b/>
                        <w:i/>
                        <w:color w:val="365F91" w:themeColor="accent1" w:themeShade="BF"/>
                        <w:sz w:val="18"/>
                      </w:rPr>
                    </w:pPr>
                  </w:p>
                  <w:p w14:paraId="05B02D69" w14:textId="77777777" w:rsidR="008F55D7" w:rsidRDefault="008F55D7">
                    <w:pPr>
                      <w:rPr>
                        <w:rFonts w:ascii="Arial" w:hAnsi="Arial" w:cs="Arial"/>
                        <w:b/>
                        <w:i/>
                        <w:color w:val="365F91" w:themeColor="accent1" w:themeShade="BF"/>
                        <w:sz w:val="18"/>
                      </w:rPr>
                    </w:pPr>
                  </w:p>
                  <w:p w14:paraId="52CAC8C5" w14:textId="77777777" w:rsidR="008F55D7" w:rsidRPr="00E65CB4" w:rsidRDefault="008F55D7">
                    <w:pPr>
                      <w:rPr>
                        <w:rFonts w:ascii="Arial" w:hAnsi="Arial" w:cs="Arial"/>
                        <w:b/>
                        <w:i/>
                        <w:color w:val="365F91" w:themeColor="accent1" w:themeShade="BF"/>
                        <w:sz w:val="18"/>
                      </w:rPr>
                    </w:pPr>
                  </w:p>
                  <w:p w14:paraId="48850D2D" w14:textId="77777777" w:rsidR="00F1148C" w:rsidRPr="00E65CB4" w:rsidRDefault="00F1148C">
                    <w:pPr>
                      <w:rPr>
                        <w:rFonts w:ascii="Arial" w:hAnsi="Arial" w:cs="Arial"/>
                        <w:b/>
                        <w:i/>
                        <w:color w:val="365F91" w:themeColor="accent1" w:themeShade="BF"/>
                        <w:sz w:val="18"/>
                      </w:rPr>
                    </w:pPr>
                  </w:p>
                  <w:p w14:paraId="3357487F" w14:textId="77777777" w:rsidR="00740B38" w:rsidRPr="00E65CB4" w:rsidRDefault="00A357D3" w:rsidP="00A357D3">
                    <w:pPr>
                      <w:pStyle w:val="Heading4"/>
                      <w:rPr>
                        <w:rFonts w:ascii="Arial" w:hAnsi="Arial" w:cs="Arial"/>
                        <w:b w:val="0"/>
                        <w:color w:val="365F91" w:themeColor="accent1" w:themeShade="BF"/>
                        <w:sz w:val="18"/>
                      </w:rPr>
                    </w:pPr>
                    <w:r>
                      <w:rPr>
                        <w:rFonts w:ascii="Arial" w:hAnsi="Arial" w:cs="Arial"/>
                        <w:b w:val="0"/>
                        <w:color w:val="365F91" w:themeColor="accent1" w:themeShade="BF"/>
                        <w:sz w:val="18"/>
                      </w:rPr>
                      <w:t xml:space="preserve">         </w:t>
                    </w:r>
                    <w:r w:rsidR="002F3F08">
                      <w:rPr>
                        <w:rFonts w:ascii="Arial" w:hAnsi="Arial" w:cs="Arial"/>
                        <w:b w:val="0"/>
                        <w:color w:val="365F91" w:themeColor="accent1" w:themeShade="BF"/>
                        <w:sz w:val="18"/>
                      </w:rPr>
                      <w:t xml:space="preserve">      </w:t>
                    </w:r>
                    <w:r w:rsidR="00042A4C">
                      <w:rPr>
                        <w:rFonts w:ascii="Arial" w:hAnsi="Arial" w:cs="Arial"/>
                        <w:b w:val="0"/>
                        <w:noProof/>
                        <w:color w:val="365F91" w:themeColor="accent1" w:themeShade="BF"/>
                        <w:sz w:val="18"/>
                      </w:rPr>
                      <w:drawing>
                        <wp:inline distT="0" distB="0" distL="0" distR="0" wp14:anchorId="69686980" wp14:editId="65A455CC">
                          <wp:extent cx="637611" cy="876300"/>
                          <wp:effectExtent l="19050" t="0" r="0" b="0"/>
                          <wp:docPr id="4" name="Picture 3" descr="COA Accredited Logo (1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COA Accredited Logo (1)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38670" cy="8777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684FF1D" w14:textId="77777777" w:rsidR="00B31EB2" w:rsidRPr="00E65CB4" w:rsidRDefault="00B31EB2">
                    <w:pPr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</w:pPr>
                  </w:p>
                  <w:p w14:paraId="273BC03F" w14:textId="77777777" w:rsidR="00111A40" w:rsidRPr="00E65CB4" w:rsidRDefault="00111A40">
                    <w:pPr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</w:pPr>
                  </w:p>
                  <w:p w14:paraId="3A4AFA04" w14:textId="77777777" w:rsidR="00111A40" w:rsidRDefault="00111A40">
                    <w:pPr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</w:pPr>
                  </w:p>
                  <w:p w14:paraId="69665014" w14:textId="77777777" w:rsidR="00A357D3" w:rsidRDefault="00A357D3">
                    <w:pPr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</w:pPr>
                  </w:p>
                  <w:p w14:paraId="151B0D4C" w14:textId="77777777" w:rsidR="00A357D3" w:rsidRDefault="00A357D3">
                    <w:pPr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</w:pPr>
                  </w:p>
                  <w:p w14:paraId="49D9E404" w14:textId="77777777" w:rsidR="00A357D3" w:rsidRDefault="00A357D3">
                    <w:pPr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</w:pPr>
                  </w:p>
                  <w:p w14:paraId="470D4B43" w14:textId="77777777" w:rsidR="00A357D3" w:rsidRPr="00E65CB4" w:rsidRDefault="00A357D3">
                    <w:pPr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</w:pPr>
                  </w:p>
                  <w:p w14:paraId="640D3310" w14:textId="77777777" w:rsidR="00740B38" w:rsidRPr="00E65CB4" w:rsidRDefault="00740B38">
                    <w:pPr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</w:pPr>
                    <w:r w:rsidRPr="00E65CB4">
                      <w:rPr>
                        <w:rFonts w:ascii="Arial" w:hAnsi="Arial" w:cs="Arial"/>
                        <w:b/>
                        <w:i/>
                        <w:color w:val="365F91" w:themeColor="accent1" w:themeShade="BF"/>
                        <w:sz w:val="18"/>
                      </w:rPr>
                      <w:t>TTY/MD Relay</w:t>
                    </w:r>
                    <w:r w:rsidRPr="00E65CB4"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  <w:t>:</w:t>
                    </w:r>
                  </w:p>
                  <w:p w14:paraId="696CD1F7" w14:textId="77777777" w:rsidR="00740B38" w:rsidRPr="00E65CB4" w:rsidRDefault="00740B38">
                    <w:pPr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</w:pPr>
                    <w:r w:rsidRPr="00E65CB4"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  <w:t>(800) 735-2258</w:t>
                    </w:r>
                  </w:p>
                  <w:p w14:paraId="0EBFD2D1" w14:textId="77777777" w:rsidR="00740B38" w:rsidRPr="00E65CB4" w:rsidRDefault="00740B38">
                    <w:pPr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</w:pPr>
                  </w:p>
                  <w:p w14:paraId="7007467C" w14:textId="77777777" w:rsidR="00740B38" w:rsidRPr="00E65CB4" w:rsidRDefault="00740B38">
                    <w:pPr>
                      <w:rPr>
                        <w:rFonts w:ascii="Arial" w:hAnsi="Arial" w:cs="Arial"/>
                        <w:b/>
                        <w:i/>
                        <w:color w:val="365F91" w:themeColor="accent1" w:themeShade="BF"/>
                        <w:sz w:val="18"/>
                      </w:rPr>
                    </w:pPr>
                  </w:p>
                  <w:p w14:paraId="6227E37A" w14:textId="77777777" w:rsidR="002307B2" w:rsidRPr="00E65CB4" w:rsidRDefault="002307B2" w:rsidP="00984469">
                    <w:pPr>
                      <w:ind w:left="-45"/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  <w:szCs w:val="20"/>
                      </w:rPr>
                    </w:pPr>
                  </w:p>
                  <w:p w14:paraId="2F4EB6D5" w14:textId="77777777" w:rsidR="004E3967" w:rsidRPr="00E65CB4" w:rsidRDefault="004E3967">
                    <w:pPr>
                      <w:rPr>
                        <w:b/>
                        <w:color w:val="365F91" w:themeColor="accent1" w:themeShade="BF"/>
                        <w:sz w:val="14"/>
                      </w:rPr>
                    </w:pPr>
                  </w:p>
                  <w:p w14:paraId="79C8D85A" w14:textId="77777777" w:rsidR="001F2109" w:rsidRDefault="001F2109">
                    <w:pPr>
                      <w:rPr>
                        <w:b/>
                        <w:sz w:val="14"/>
                      </w:rPr>
                    </w:pPr>
                  </w:p>
                  <w:p w14:paraId="2920DFC5" w14:textId="77777777" w:rsidR="00B71D17" w:rsidRDefault="005679F3" w:rsidP="00BD6528">
                    <w:r>
                      <w:t xml:space="preserve">          </w:t>
                    </w:r>
                  </w:p>
                  <w:p w14:paraId="6D3551C5" w14:textId="77777777" w:rsidR="00341011" w:rsidRDefault="00341011" w:rsidP="00BD6528"/>
                  <w:p w14:paraId="318EDE2A" w14:textId="77777777" w:rsidR="00341011" w:rsidRDefault="00341011" w:rsidP="00BD6528"/>
                  <w:p w14:paraId="50EDC4CD" w14:textId="77777777" w:rsidR="00341011" w:rsidRDefault="00341011" w:rsidP="00BD6528"/>
                  <w:p w14:paraId="4CA3DA9E" w14:textId="77777777" w:rsidR="00341011" w:rsidRDefault="00341011" w:rsidP="00BD6528">
                    <w:pPr>
                      <w:rPr>
                        <w:b/>
                        <w:sz w:val="14"/>
                      </w:rPr>
                    </w:pPr>
                  </w:p>
                  <w:p w14:paraId="4506B9B0" w14:textId="77777777" w:rsidR="009D1E06" w:rsidRDefault="009D1E06" w:rsidP="009D1E06"/>
                  <w:p w14:paraId="2E0E6A0F" w14:textId="77777777" w:rsidR="009D1E06" w:rsidRDefault="009D1E06" w:rsidP="009D1E06"/>
                  <w:p w14:paraId="7A07821C" w14:textId="77777777" w:rsidR="009D1E06" w:rsidRDefault="009D1E06" w:rsidP="009D1E06"/>
                  <w:p w14:paraId="0D176303" w14:textId="77777777" w:rsidR="009D1E06" w:rsidRDefault="009D1E06" w:rsidP="009D1E06"/>
                  <w:p w14:paraId="553E20DD" w14:textId="77777777" w:rsidR="009D1E06" w:rsidRDefault="009D1E06" w:rsidP="009D1E06"/>
                  <w:p w14:paraId="4B7F8FA8" w14:textId="77777777" w:rsidR="009D1E06" w:rsidRDefault="009D1E06" w:rsidP="009D1E06"/>
                  <w:p w14:paraId="77B703E8" w14:textId="77777777" w:rsidR="00111A40" w:rsidRPr="00111A40" w:rsidRDefault="00111A40" w:rsidP="009D1E06">
                    <w:pPr>
                      <w:jc w:val="center"/>
                      <w:rPr>
                        <w:sz w:val="8"/>
                        <w:szCs w:val="8"/>
                      </w:rPr>
                    </w:pPr>
                  </w:p>
                  <w:p w14:paraId="431DE05B" w14:textId="77777777" w:rsidR="00740B38" w:rsidRDefault="00740B38" w:rsidP="009D1E06">
                    <w:pPr>
                      <w:pStyle w:val="Heading7"/>
                      <w:jc w:val="center"/>
                    </w:pPr>
                    <w:r>
                      <w:t>An Equal Opportunity Employer</w:t>
                    </w:r>
                  </w:p>
                  <w:p w14:paraId="6C34CD4F" w14:textId="77777777" w:rsidR="00740B38" w:rsidRDefault="00740B38">
                    <w:pPr>
                      <w:jc w:val="right"/>
                      <w:rPr>
                        <w:b/>
                        <w:sz w:val="14"/>
                      </w:rPr>
                    </w:pPr>
                  </w:p>
                  <w:p w14:paraId="40B55020" w14:textId="77777777" w:rsidR="00740B38" w:rsidRDefault="00740B38">
                    <w:pPr>
                      <w:jc w:val="right"/>
                      <w:rPr>
                        <w:sz w:val="16"/>
                      </w:rPr>
                    </w:pPr>
                  </w:p>
                  <w:p w14:paraId="06CFC25B" w14:textId="77777777" w:rsidR="00740B38" w:rsidRDefault="00740B38">
                    <w:pPr>
                      <w:jc w:val="right"/>
                      <w:rPr>
                        <w:sz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286232">
      <w:rPr>
        <w:noProof/>
      </w:rPr>
      <w:drawing>
        <wp:anchor distT="36576" distB="36576" distL="36576" distR="36576" simplePos="0" relativeHeight="251658752" behindDoc="0" locked="0" layoutInCell="1" allowOverlap="1" wp14:anchorId="696130BB" wp14:editId="50975804">
          <wp:simplePos x="0" y="0"/>
          <wp:positionH relativeFrom="column">
            <wp:posOffset>13030200</wp:posOffset>
          </wp:positionH>
          <wp:positionV relativeFrom="paragraph">
            <wp:posOffset>3143250</wp:posOffset>
          </wp:positionV>
          <wp:extent cx="857250" cy="713105"/>
          <wp:effectExtent l="1905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71310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F59151" w14:textId="7EEE1518" w:rsidR="00575259" w:rsidRDefault="00575259" w:rsidP="005572A2">
    <w:pPr>
      <w:pStyle w:val="Header"/>
      <w:ind w:left="720"/>
    </w:pPr>
    <w:r>
      <w:rPr>
        <w:noProof/>
      </w:rPr>
      <w:drawing>
        <wp:inline distT="0" distB="0" distL="0" distR="0" wp14:anchorId="1782DD4F" wp14:editId="1270F0C6">
          <wp:extent cx="1438947" cy="693420"/>
          <wp:effectExtent l="19050" t="0" r="8853" b="0"/>
          <wp:docPr id="2" name="Picture 0" descr="DHSLogoOnly_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HSLogoOnly_Colo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3121" cy="6954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67312"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1D1A3F0" wp14:editId="302E6539">
              <wp:simplePos x="0" y="0"/>
              <wp:positionH relativeFrom="column">
                <wp:posOffset>209550</wp:posOffset>
              </wp:positionH>
              <wp:positionV relativeFrom="paragraph">
                <wp:posOffset>664845</wp:posOffset>
              </wp:positionV>
              <wp:extent cx="2133600" cy="8869680"/>
              <wp:effectExtent l="0" t="0" r="0" b="0"/>
              <wp:wrapSquare wrapText="bothSides"/>
              <wp:docPr id="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0" cy="8869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C7B5F8" w14:textId="77777777" w:rsidR="00575259" w:rsidRDefault="00575259">
                          <w:pPr>
                            <w:pStyle w:val="Heading4"/>
                            <w:rPr>
                              <w:rFonts w:ascii="Arial" w:hAnsi="Arial" w:cs="Arial"/>
                              <w:sz w:val="18"/>
                            </w:rPr>
                          </w:pPr>
                        </w:p>
                        <w:p w14:paraId="699CDBA2" w14:textId="77777777" w:rsidR="00575259" w:rsidRDefault="00575259">
                          <w:pPr>
                            <w:pStyle w:val="Heading4"/>
                            <w:rPr>
                              <w:rFonts w:ascii="Arial" w:hAnsi="Arial" w:cs="Arial"/>
                              <w:sz w:val="18"/>
                            </w:rPr>
                          </w:pPr>
                        </w:p>
                        <w:p w14:paraId="41A2CF4F" w14:textId="77777777" w:rsidR="00575259" w:rsidRPr="00E65CB4" w:rsidRDefault="00575259">
                          <w:pPr>
                            <w:pStyle w:val="Heading4"/>
                            <w:rPr>
                              <w:rFonts w:ascii="Arial" w:hAnsi="Arial" w:cs="Arial"/>
                              <w:color w:val="365F91" w:themeColor="accent1" w:themeShade="BF"/>
                              <w:sz w:val="18"/>
                            </w:rPr>
                          </w:pPr>
                          <w:r w:rsidRPr="00E65CB4">
                            <w:rPr>
                              <w:rFonts w:ascii="Arial" w:hAnsi="Arial" w:cs="Arial"/>
                              <w:color w:val="365F91" w:themeColor="accent1" w:themeShade="BF"/>
                              <w:sz w:val="18"/>
                            </w:rPr>
                            <w:t>Martha Sprow, LCSW-C</w:t>
                          </w:r>
                        </w:p>
                        <w:p w14:paraId="1DF7F466" w14:textId="77777777" w:rsidR="00575259" w:rsidRPr="00E65CB4" w:rsidRDefault="00575259">
                          <w:pPr>
                            <w:pStyle w:val="Heading4"/>
                            <w:rPr>
                              <w:rFonts w:ascii="Arial" w:hAnsi="Arial" w:cs="Arial"/>
                              <w:color w:val="365F91" w:themeColor="accent1" w:themeShade="BF"/>
                              <w:sz w:val="18"/>
                            </w:rPr>
                          </w:pPr>
                          <w:r w:rsidRPr="00E65CB4">
                            <w:rPr>
                              <w:rFonts w:ascii="Arial" w:hAnsi="Arial" w:cs="Arial"/>
                              <w:color w:val="365F91" w:themeColor="accent1" w:themeShade="BF"/>
                              <w:sz w:val="18"/>
                            </w:rPr>
                            <w:t xml:space="preserve"> Director</w:t>
                          </w:r>
                        </w:p>
                        <w:p w14:paraId="4C67B9B5" w14:textId="77777777" w:rsidR="00575259" w:rsidRPr="00E65CB4" w:rsidRDefault="00575259">
                          <w:pPr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</w:p>
                        <w:p w14:paraId="424C27A0" w14:textId="77777777" w:rsidR="00575259" w:rsidRPr="00E65CB4" w:rsidRDefault="00575259">
                          <w:pPr>
                            <w:pStyle w:val="BodyText"/>
                            <w:jc w:val="left"/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</w:pPr>
                          <w:r w:rsidRPr="00E65CB4"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  <w:t>888 N Market</w:t>
                          </w:r>
                          <w:r w:rsidRPr="00E65CB4"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  <w:t xml:space="preserve"> Street</w:t>
                          </w:r>
                          <w:r w:rsidRPr="00E65CB4"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  <w:br/>
                            <w:t>Frederick, Maryland 21701</w:t>
                          </w:r>
                        </w:p>
                        <w:p w14:paraId="7E98FAEA" w14:textId="77777777" w:rsidR="00575259" w:rsidRPr="00E65CB4" w:rsidRDefault="00575259">
                          <w:pPr>
                            <w:pStyle w:val="BodyText"/>
                            <w:jc w:val="left"/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</w:pPr>
                        </w:p>
                        <w:p w14:paraId="4DDEE263" w14:textId="77777777" w:rsidR="00575259" w:rsidRPr="00E65CB4" w:rsidRDefault="00575259">
                          <w:pPr>
                            <w:pStyle w:val="BodyText"/>
                            <w:jc w:val="left"/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</w:pPr>
                          <w:r w:rsidRPr="00E65CB4"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  <w:t>Mailing Address:</w:t>
                          </w:r>
                        </w:p>
                        <w:p w14:paraId="7A9FC1B5" w14:textId="77777777" w:rsidR="00575259" w:rsidRPr="00E65CB4" w:rsidRDefault="00575259">
                          <w:pPr>
                            <w:pStyle w:val="BodyText"/>
                            <w:jc w:val="left"/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</w:pPr>
                          <w:r w:rsidRPr="00E65CB4"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  <w:t>P.O. Box 237</w:t>
                          </w:r>
                          <w:r w:rsidRPr="00E65CB4"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  <w:br/>
                            <w:t>Frederick, MD 21705</w:t>
                          </w:r>
                        </w:p>
                        <w:p w14:paraId="5DD74379" w14:textId="77777777" w:rsidR="00575259" w:rsidRPr="00E65CB4" w:rsidRDefault="00575259">
                          <w:pPr>
                            <w:pStyle w:val="BodyText"/>
                            <w:jc w:val="left"/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</w:pPr>
                        </w:p>
                        <w:p w14:paraId="26446993" w14:textId="77777777" w:rsidR="00575259" w:rsidRPr="00E65CB4" w:rsidRDefault="00575259">
                          <w:pPr>
                            <w:pStyle w:val="BodyText"/>
                            <w:jc w:val="left"/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</w:pPr>
                          <w:r w:rsidRPr="00E65CB4"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  <w:t xml:space="preserve">Phone Number: </w:t>
                          </w:r>
                        </w:p>
                        <w:p w14:paraId="29930678" w14:textId="77777777" w:rsidR="00575259" w:rsidRPr="00E65CB4" w:rsidRDefault="00575259">
                          <w:pPr>
                            <w:pStyle w:val="BodyText"/>
                            <w:jc w:val="left"/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</w:pPr>
                          <w:r w:rsidRPr="00E65CB4"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  <w:t>(301) 600-4555</w:t>
                          </w:r>
                        </w:p>
                        <w:p w14:paraId="086BE9D0" w14:textId="77777777" w:rsidR="00575259" w:rsidRPr="00E65CB4" w:rsidRDefault="00575259">
                          <w:pPr>
                            <w:pStyle w:val="BodyText"/>
                            <w:jc w:val="left"/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</w:pPr>
                          <w:r w:rsidRPr="00E65CB4"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  <w:br/>
                            <w:t xml:space="preserve">FAX Number: </w:t>
                          </w:r>
                        </w:p>
                        <w:p w14:paraId="2EF5773A" w14:textId="77777777" w:rsidR="00575259" w:rsidRPr="00E65CB4" w:rsidRDefault="00575259">
                          <w:pPr>
                            <w:pStyle w:val="BodyText"/>
                            <w:jc w:val="left"/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</w:pPr>
                          <w:r w:rsidRPr="00E65CB4"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  <w:t>(301) 600-4550</w:t>
                          </w:r>
                        </w:p>
                        <w:p w14:paraId="19EBBB6C" w14:textId="77777777" w:rsidR="00575259" w:rsidRPr="00E65CB4" w:rsidRDefault="00575259">
                          <w:pPr>
                            <w:pStyle w:val="BodyText"/>
                            <w:jc w:val="left"/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</w:pPr>
                        </w:p>
                        <w:p w14:paraId="0381DF6D" w14:textId="77777777" w:rsidR="00575259" w:rsidRPr="00E65CB4" w:rsidRDefault="00575259">
                          <w:pPr>
                            <w:pStyle w:val="BodyText"/>
                            <w:jc w:val="left"/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</w:pPr>
                          <w:r w:rsidRPr="00E65CB4"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  <w:t>Child Protective Services Fax:</w:t>
                          </w:r>
                        </w:p>
                        <w:p w14:paraId="28650D20" w14:textId="77777777" w:rsidR="00575259" w:rsidRPr="00E65CB4" w:rsidRDefault="00575259">
                          <w:pPr>
                            <w:pStyle w:val="BodyText"/>
                            <w:jc w:val="left"/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</w:pPr>
                          <w:r w:rsidRPr="00E65CB4"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  <w:t>(301) 600-2639</w:t>
                          </w:r>
                        </w:p>
                        <w:p w14:paraId="47B544C3" w14:textId="77777777" w:rsidR="00575259" w:rsidRPr="00E65CB4" w:rsidRDefault="00575259">
                          <w:pPr>
                            <w:pStyle w:val="BodyText"/>
                            <w:jc w:val="left"/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</w:rPr>
                          </w:pPr>
                        </w:p>
                        <w:p w14:paraId="101BD944" w14:textId="77777777" w:rsidR="00575259" w:rsidRPr="00E65CB4" w:rsidRDefault="00575259">
                          <w:pPr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</w:p>
                        <w:p w14:paraId="176AB2D0" w14:textId="77777777" w:rsidR="00575259" w:rsidRPr="00E65CB4" w:rsidRDefault="00575259">
                          <w:pPr>
                            <w:pStyle w:val="Heading4"/>
                            <w:rPr>
                              <w:rFonts w:ascii="Arial" w:hAnsi="Arial" w:cs="Arial"/>
                              <w:color w:val="365F91" w:themeColor="accent1" w:themeShade="BF"/>
                              <w:sz w:val="18"/>
                            </w:rPr>
                          </w:pPr>
                        </w:p>
                        <w:p w14:paraId="735A965F" w14:textId="77777777" w:rsidR="00575259" w:rsidRPr="00E65CB4" w:rsidRDefault="00575259" w:rsidP="002A0243">
                          <w:pPr>
                            <w:pStyle w:val="Heading4"/>
                            <w:rPr>
                              <w:rFonts w:ascii="Arial" w:hAnsi="Arial" w:cs="Arial"/>
                              <w:color w:val="365F91" w:themeColor="accent1" w:themeShade="BF"/>
                              <w:sz w:val="18"/>
                            </w:rPr>
                          </w:pPr>
                          <w:r w:rsidRPr="00E65CB4">
                            <w:rPr>
                              <w:rFonts w:ascii="Arial" w:hAnsi="Arial" w:cs="Arial"/>
                              <w:color w:val="365F91" w:themeColor="accent1" w:themeShade="BF"/>
                              <w:sz w:val="18"/>
                            </w:rPr>
                            <w:t>Barbara Becker</w:t>
                          </w:r>
                        </w:p>
                        <w:p w14:paraId="7547BF48" w14:textId="77777777" w:rsidR="00575259" w:rsidRPr="00E65CB4" w:rsidRDefault="00575259" w:rsidP="002A0243">
                          <w:pPr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  <w:r w:rsidRPr="00E65CB4"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  <w:t>Assistant Director</w:t>
                          </w:r>
                        </w:p>
                        <w:p w14:paraId="5C822843" w14:textId="77777777" w:rsidR="00575259" w:rsidRPr="00E65CB4" w:rsidRDefault="00575259">
                          <w:pPr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  <w:r w:rsidRPr="00E65CB4"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  <w:t>Child Support Enforcement</w:t>
                          </w:r>
                        </w:p>
                        <w:p w14:paraId="084F7CF7" w14:textId="77777777" w:rsidR="00575259" w:rsidRPr="00E65CB4" w:rsidRDefault="00575259">
                          <w:pPr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</w:p>
                        <w:p w14:paraId="6C79D569" w14:textId="77777777" w:rsidR="00575259" w:rsidRPr="00E65CB4" w:rsidRDefault="00575259" w:rsidP="00FF3391">
                          <w:pPr>
                            <w:pStyle w:val="Heading4"/>
                            <w:rPr>
                              <w:rFonts w:ascii="Arial" w:hAnsi="Arial" w:cs="Arial"/>
                              <w:color w:val="365F91" w:themeColor="accent1" w:themeShade="BF"/>
                              <w:sz w:val="18"/>
                            </w:rPr>
                          </w:pPr>
                          <w:r w:rsidRPr="00E65CB4">
                            <w:rPr>
                              <w:rFonts w:ascii="Arial" w:hAnsi="Arial" w:cs="Arial"/>
                              <w:color w:val="365F91" w:themeColor="accent1" w:themeShade="BF"/>
                              <w:sz w:val="18"/>
                            </w:rPr>
                            <w:t>David Drees</w:t>
                          </w:r>
                        </w:p>
                        <w:p w14:paraId="18FD1A81" w14:textId="77777777" w:rsidR="00575259" w:rsidRPr="00E65CB4" w:rsidRDefault="00575259" w:rsidP="00FF3391">
                          <w:pPr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  <w:r w:rsidRPr="00E65CB4"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  <w:t>Assistant Director</w:t>
                          </w:r>
                        </w:p>
                        <w:p w14:paraId="40EE75FE" w14:textId="77777777" w:rsidR="00575259" w:rsidRPr="00E65CB4" w:rsidRDefault="00575259" w:rsidP="00FF3391">
                          <w:pPr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  <w:r w:rsidRPr="00E65CB4"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  <w:t>Local General Administration</w:t>
                          </w:r>
                        </w:p>
                        <w:p w14:paraId="173174C8" w14:textId="77777777" w:rsidR="00575259" w:rsidRPr="00E65CB4" w:rsidRDefault="00575259">
                          <w:pPr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</w:p>
                        <w:p w14:paraId="5F59D886" w14:textId="77777777" w:rsidR="00575259" w:rsidRPr="00E65CB4" w:rsidRDefault="00575259" w:rsidP="00F14DDC">
                          <w:pPr>
                            <w:rPr>
                              <w:rFonts w:ascii="Arial" w:hAnsi="Arial" w:cs="Arial"/>
                              <w:b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  <w:r w:rsidRPr="00E65CB4">
                            <w:rPr>
                              <w:rFonts w:ascii="Arial" w:hAnsi="Arial" w:cs="Arial"/>
                              <w:b/>
                              <w:i/>
                              <w:color w:val="365F91" w:themeColor="accent1" w:themeShade="BF"/>
                              <w:sz w:val="18"/>
                            </w:rPr>
                            <w:t>Cheryl Grau, LCSW-C</w:t>
                          </w:r>
                        </w:p>
                        <w:p w14:paraId="14D46B8B" w14:textId="77777777" w:rsidR="00575259" w:rsidRPr="00E65CB4" w:rsidRDefault="00575259" w:rsidP="00F14DDC">
                          <w:pPr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  <w:r w:rsidRPr="00E65CB4"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  <w:t>Assistant Director</w:t>
                          </w:r>
                        </w:p>
                        <w:p w14:paraId="342E6553" w14:textId="77777777" w:rsidR="00575259" w:rsidRPr="00E65CB4" w:rsidRDefault="00575259" w:rsidP="00F14DDC">
                          <w:pPr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  <w:r w:rsidRPr="00E65CB4"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  <w:t xml:space="preserve">Child, Family &amp; Adult Services </w:t>
                          </w:r>
                        </w:p>
                        <w:p w14:paraId="72F1F2F9" w14:textId="77777777" w:rsidR="00575259" w:rsidRPr="00E65CB4" w:rsidRDefault="00575259">
                          <w:pPr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</w:p>
                        <w:p w14:paraId="470321C8" w14:textId="77777777" w:rsidR="00575259" w:rsidRPr="00E65CB4" w:rsidRDefault="00575259" w:rsidP="006905C5">
                          <w:pPr>
                            <w:pStyle w:val="Heading4"/>
                            <w:rPr>
                              <w:rFonts w:ascii="Arial" w:hAnsi="Arial" w:cs="Arial"/>
                              <w:color w:val="365F91" w:themeColor="accent1" w:themeShade="BF"/>
                              <w:sz w:val="18"/>
                            </w:rPr>
                          </w:pPr>
                          <w:r w:rsidRPr="00E65CB4">
                            <w:rPr>
                              <w:rFonts w:ascii="Arial" w:hAnsi="Arial" w:cs="Arial"/>
                              <w:color w:val="365F91" w:themeColor="accent1" w:themeShade="BF"/>
                              <w:sz w:val="18"/>
                            </w:rPr>
                            <w:t>Leslie Slaby</w:t>
                          </w:r>
                        </w:p>
                        <w:p w14:paraId="5E33E213" w14:textId="77777777" w:rsidR="00575259" w:rsidRPr="00E65CB4" w:rsidRDefault="00575259" w:rsidP="006905C5">
                          <w:pPr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  <w:r w:rsidRPr="00E65CB4"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  <w:t>Assistant Director</w:t>
                          </w:r>
                        </w:p>
                        <w:p w14:paraId="0774ECBD" w14:textId="77777777" w:rsidR="00575259" w:rsidRPr="00E65CB4" w:rsidRDefault="00575259" w:rsidP="006905C5">
                          <w:pPr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  <w:r w:rsidRPr="00E65CB4"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  <w:t>Family Investment Administration</w:t>
                          </w:r>
                        </w:p>
                        <w:p w14:paraId="2BAACF7A" w14:textId="77777777" w:rsidR="00575259" w:rsidRPr="00E65CB4" w:rsidRDefault="00575259">
                          <w:pPr>
                            <w:rPr>
                              <w:rFonts w:ascii="Arial" w:hAnsi="Arial" w:cs="Arial"/>
                              <w:b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</w:p>
                        <w:p w14:paraId="52E6335E" w14:textId="77777777" w:rsidR="00575259" w:rsidRPr="00E65CB4" w:rsidRDefault="00575259">
                          <w:pPr>
                            <w:rPr>
                              <w:rFonts w:ascii="Arial" w:hAnsi="Arial" w:cs="Arial"/>
                              <w:b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</w:p>
                        <w:p w14:paraId="644D71E4" w14:textId="77777777" w:rsidR="00575259" w:rsidRPr="00E65CB4" w:rsidRDefault="00575259">
                          <w:pPr>
                            <w:rPr>
                              <w:rFonts w:ascii="Arial" w:hAnsi="Arial" w:cs="Arial"/>
                              <w:b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</w:p>
                        <w:p w14:paraId="0A172261" w14:textId="77777777" w:rsidR="00575259" w:rsidRPr="00E65CB4" w:rsidRDefault="00575259">
                          <w:pPr>
                            <w:rPr>
                              <w:rFonts w:ascii="Arial" w:hAnsi="Arial" w:cs="Arial"/>
                              <w:b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</w:p>
                        <w:p w14:paraId="348EA1F4" w14:textId="77777777" w:rsidR="00575259" w:rsidRPr="00E65CB4" w:rsidRDefault="00575259">
                          <w:pPr>
                            <w:pStyle w:val="Heading4"/>
                            <w:rPr>
                              <w:rFonts w:ascii="Arial" w:hAnsi="Arial" w:cs="Arial"/>
                              <w:b w:val="0"/>
                              <w:color w:val="365F91" w:themeColor="accent1" w:themeShade="BF"/>
                              <w:sz w:val="18"/>
                            </w:rPr>
                          </w:pPr>
                        </w:p>
                        <w:p w14:paraId="5EE7E8C0" w14:textId="77777777" w:rsidR="00575259" w:rsidRPr="00E65CB4" w:rsidRDefault="00575259" w:rsidP="00FF3391">
                          <w:pPr>
                            <w:rPr>
                              <w:color w:val="365F91" w:themeColor="accent1" w:themeShade="BF"/>
                            </w:rPr>
                          </w:pPr>
                        </w:p>
                        <w:p w14:paraId="01D90929" w14:textId="77777777" w:rsidR="00575259" w:rsidRPr="00E65CB4" w:rsidRDefault="00575259" w:rsidP="009D1E06">
                          <w:pPr>
                            <w:rPr>
                              <w:rFonts w:ascii="Arial" w:hAnsi="Arial" w:cs="Arial"/>
                              <w:b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</w:p>
                        <w:p w14:paraId="7E412396" w14:textId="77777777" w:rsidR="00575259" w:rsidRPr="00E65CB4" w:rsidRDefault="00575259" w:rsidP="009D1E06">
                          <w:pPr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</w:p>
                        <w:p w14:paraId="23FF2C74" w14:textId="77777777" w:rsidR="00575259" w:rsidRPr="00E65CB4" w:rsidRDefault="00575259" w:rsidP="009D1E06">
                          <w:pPr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</w:p>
                        <w:p w14:paraId="0F592B65" w14:textId="77777777" w:rsidR="00575259" w:rsidRPr="00E65CB4" w:rsidRDefault="00575259" w:rsidP="009D1E06">
                          <w:pPr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</w:p>
                        <w:p w14:paraId="6AE27F94" w14:textId="77777777" w:rsidR="00575259" w:rsidRPr="00E65CB4" w:rsidRDefault="00575259" w:rsidP="009D1E06">
                          <w:pPr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  <w:r w:rsidRPr="00E65CB4"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  <w:t xml:space="preserve"> </w:t>
                          </w:r>
                        </w:p>
                        <w:p w14:paraId="0E455252" w14:textId="77777777" w:rsidR="00575259" w:rsidRPr="00E65CB4" w:rsidRDefault="00575259" w:rsidP="009D1E06">
                          <w:pPr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</w:p>
                        <w:p w14:paraId="1473C984" w14:textId="77777777" w:rsidR="00575259" w:rsidRPr="00E65CB4" w:rsidRDefault="00575259" w:rsidP="009D1E06">
                          <w:pPr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</w:p>
                        <w:p w14:paraId="3906897F" w14:textId="77777777" w:rsidR="00575259" w:rsidRPr="00E65CB4" w:rsidRDefault="00575259">
                          <w:pPr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</w:p>
                        <w:p w14:paraId="4AD59DFC" w14:textId="77777777" w:rsidR="00575259" w:rsidRPr="00E65CB4" w:rsidRDefault="00575259">
                          <w:pPr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</w:p>
                        <w:p w14:paraId="001AA604" w14:textId="77777777" w:rsidR="00575259" w:rsidRPr="00E65CB4" w:rsidRDefault="00575259">
                          <w:pPr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</w:p>
                        <w:p w14:paraId="195F9649" w14:textId="77777777" w:rsidR="00575259" w:rsidRPr="00E65CB4" w:rsidRDefault="00575259">
                          <w:pPr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</w:p>
                        <w:p w14:paraId="03153628" w14:textId="77777777" w:rsidR="00575259" w:rsidRPr="00E65CB4" w:rsidRDefault="00575259">
                          <w:pPr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</w:p>
                        <w:p w14:paraId="5FCB50E3" w14:textId="77777777" w:rsidR="00575259" w:rsidRPr="00E65CB4" w:rsidRDefault="00575259">
                          <w:pPr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  <w:r w:rsidRPr="00E65CB4">
                            <w:rPr>
                              <w:rFonts w:ascii="Arial" w:hAnsi="Arial" w:cs="Arial"/>
                              <w:b/>
                              <w:i/>
                              <w:color w:val="365F91" w:themeColor="accent1" w:themeShade="BF"/>
                              <w:sz w:val="18"/>
                            </w:rPr>
                            <w:t>TTY/MD Relay</w:t>
                          </w:r>
                          <w:r w:rsidRPr="00E65CB4"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  <w:t>:</w:t>
                          </w:r>
                        </w:p>
                        <w:p w14:paraId="15EAF4E2" w14:textId="77777777" w:rsidR="00575259" w:rsidRPr="00E65CB4" w:rsidRDefault="00575259">
                          <w:pPr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  <w:r w:rsidRPr="00E65CB4"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  <w:t>(800) 735-2258</w:t>
                          </w:r>
                        </w:p>
                        <w:p w14:paraId="71C14BAE" w14:textId="77777777" w:rsidR="00575259" w:rsidRPr="00E65CB4" w:rsidRDefault="00575259">
                          <w:pPr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</w:p>
                        <w:p w14:paraId="1F813A4A" w14:textId="77777777" w:rsidR="00575259" w:rsidRPr="00E65CB4" w:rsidRDefault="00575259">
                          <w:pPr>
                            <w:rPr>
                              <w:rFonts w:ascii="Arial" w:hAnsi="Arial" w:cs="Arial"/>
                              <w:b/>
                              <w:i/>
                              <w:color w:val="365F91" w:themeColor="accent1" w:themeShade="BF"/>
                              <w:sz w:val="18"/>
                            </w:rPr>
                          </w:pPr>
                        </w:p>
                        <w:p w14:paraId="3BA5E7E6" w14:textId="77777777" w:rsidR="00575259" w:rsidRPr="00E65CB4" w:rsidRDefault="00575259" w:rsidP="00984469">
                          <w:pPr>
                            <w:ind w:left="-45"/>
                            <w:rPr>
                              <w:rFonts w:ascii="Arial" w:hAnsi="Arial" w:cs="Arial"/>
                              <w:i/>
                              <w:color w:val="365F91" w:themeColor="accent1" w:themeShade="BF"/>
                              <w:sz w:val="18"/>
                              <w:szCs w:val="20"/>
                            </w:rPr>
                          </w:pPr>
                        </w:p>
                        <w:p w14:paraId="66BE332D" w14:textId="77777777" w:rsidR="00575259" w:rsidRPr="00E65CB4" w:rsidRDefault="00575259">
                          <w:pPr>
                            <w:rPr>
                              <w:b/>
                              <w:color w:val="365F91" w:themeColor="accent1" w:themeShade="BF"/>
                              <w:sz w:val="14"/>
                            </w:rPr>
                          </w:pPr>
                        </w:p>
                        <w:p w14:paraId="29BE3046" w14:textId="77777777" w:rsidR="00575259" w:rsidRDefault="00575259">
                          <w:pPr>
                            <w:rPr>
                              <w:b/>
                              <w:sz w:val="14"/>
                            </w:rPr>
                          </w:pPr>
                        </w:p>
                        <w:p w14:paraId="004EA8A1" w14:textId="77777777" w:rsidR="00575259" w:rsidRDefault="00575259" w:rsidP="00BD6528">
                          <w:r>
                            <w:t xml:space="preserve">          </w:t>
                          </w:r>
                        </w:p>
                        <w:p w14:paraId="64A7C8A1" w14:textId="77777777" w:rsidR="00575259" w:rsidRDefault="00575259" w:rsidP="00BD6528"/>
                        <w:p w14:paraId="13C8C5C6" w14:textId="77777777" w:rsidR="00575259" w:rsidRDefault="00575259" w:rsidP="00BD6528"/>
                        <w:p w14:paraId="1857F368" w14:textId="77777777" w:rsidR="00575259" w:rsidRDefault="00575259" w:rsidP="00BD6528"/>
                        <w:p w14:paraId="01219249" w14:textId="77777777" w:rsidR="00575259" w:rsidRDefault="00575259" w:rsidP="00BD6528">
                          <w:pPr>
                            <w:rPr>
                              <w:b/>
                              <w:sz w:val="14"/>
                            </w:rPr>
                          </w:pPr>
                        </w:p>
                        <w:p w14:paraId="7FF5A227" w14:textId="77777777" w:rsidR="00575259" w:rsidRDefault="00575259" w:rsidP="009D1E06"/>
                        <w:p w14:paraId="0D5AB5BF" w14:textId="77777777" w:rsidR="00575259" w:rsidRDefault="00575259" w:rsidP="009D1E06"/>
                        <w:p w14:paraId="6BFB1DE7" w14:textId="77777777" w:rsidR="00575259" w:rsidRDefault="00575259" w:rsidP="009D1E06"/>
                        <w:p w14:paraId="1BB705A1" w14:textId="77777777" w:rsidR="00575259" w:rsidRDefault="00575259" w:rsidP="009D1E06"/>
                        <w:p w14:paraId="575FBBBE" w14:textId="77777777" w:rsidR="00575259" w:rsidRDefault="00575259" w:rsidP="009D1E06"/>
                        <w:p w14:paraId="0EB24217" w14:textId="77777777" w:rsidR="00575259" w:rsidRDefault="00575259" w:rsidP="009D1E06"/>
                        <w:p w14:paraId="679E2C91" w14:textId="77777777" w:rsidR="00575259" w:rsidRPr="00111A40" w:rsidRDefault="00575259" w:rsidP="009D1E06">
                          <w:pPr>
                            <w:jc w:val="center"/>
                            <w:rPr>
                              <w:sz w:val="8"/>
                              <w:szCs w:val="8"/>
                            </w:rPr>
                          </w:pPr>
                        </w:p>
                        <w:p w14:paraId="3A20AA11" w14:textId="77777777" w:rsidR="00575259" w:rsidRDefault="00575259" w:rsidP="009D1E06">
                          <w:pPr>
                            <w:pStyle w:val="Heading7"/>
                            <w:jc w:val="center"/>
                          </w:pPr>
                          <w:r>
                            <w:t>An Equal Opportunity Employer</w:t>
                          </w:r>
                        </w:p>
                        <w:p w14:paraId="12291D87" w14:textId="77777777" w:rsidR="00575259" w:rsidRDefault="00575259">
                          <w:pPr>
                            <w:jc w:val="right"/>
                            <w:rPr>
                              <w:b/>
                              <w:sz w:val="14"/>
                            </w:rPr>
                          </w:pPr>
                        </w:p>
                        <w:p w14:paraId="4E5E853B" w14:textId="77777777" w:rsidR="00575259" w:rsidRDefault="00575259">
                          <w:pPr>
                            <w:jc w:val="right"/>
                            <w:rPr>
                              <w:sz w:val="16"/>
                            </w:rPr>
                          </w:pPr>
                        </w:p>
                        <w:p w14:paraId="1B2A0353" w14:textId="77777777" w:rsidR="00575259" w:rsidRDefault="00575259">
                          <w:pPr>
                            <w:jc w:val="right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D1A3F0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9" type="#_x0000_t202" style="position:absolute;left:0;text-align:left;margin-left:16.5pt;margin-top:52.35pt;width:168pt;height:698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" stroked="f">
              <v:textbox>
                <w:txbxContent>
                  <w:p w14:paraId="55C7B5F8" w14:textId="77777777" w:rsidR="00575259" w:rsidRDefault="00575259">
                    <w:pPr>
                      <w:pStyle w:val="Heading4"/>
                      <w:rPr>
                        <w:rFonts w:ascii="Arial" w:hAnsi="Arial" w:cs="Arial"/>
                        <w:sz w:val="18"/>
                      </w:rPr>
                    </w:pPr>
                  </w:p>
                  <w:p w14:paraId="699CDBA2" w14:textId="77777777" w:rsidR="00575259" w:rsidRDefault="00575259">
                    <w:pPr>
                      <w:pStyle w:val="Heading4"/>
                      <w:rPr>
                        <w:rFonts w:ascii="Arial" w:hAnsi="Arial" w:cs="Arial"/>
                        <w:sz w:val="18"/>
                      </w:rPr>
                    </w:pPr>
                  </w:p>
                  <w:p w14:paraId="41A2CF4F" w14:textId="77777777" w:rsidR="00575259" w:rsidRPr="00E65CB4" w:rsidRDefault="00575259">
                    <w:pPr>
                      <w:pStyle w:val="Heading4"/>
                      <w:rPr>
                        <w:rFonts w:ascii="Arial" w:hAnsi="Arial" w:cs="Arial"/>
                        <w:color w:val="365F91" w:themeColor="accent1" w:themeShade="BF"/>
                        <w:sz w:val="18"/>
                      </w:rPr>
                    </w:pPr>
                    <w:r w:rsidRPr="00E65CB4">
                      <w:rPr>
                        <w:rFonts w:ascii="Arial" w:hAnsi="Arial" w:cs="Arial"/>
                        <w:color w:val="365F91" w:themeColor="accent1" w:themeShade="BF"/>
                        <w:sz w:val="18"/>
                      </w:rPr>
                      <w:t>Martha Sprow, LCSW-C</w:t>
                    </w:r>
                  </w:p>
                  <w:p w14:paraId="1DF7F466" w14:textId="77777777" w:rsidR="00575259" w:rsidRPr="00E65CB4" w:rsidRDefault="00575259">
                    <w:pPr>
                      <w:pStyle w:val="Heading4"/>
                      <w:rPr>
                        <w:rFonts w:ascii="Arial" w:hAnsi="Arial" w:cs="Arial"/>
                        <w:color w:val="365F91" w:themeColor="accent1" w:themeShade="BF"/>
                        <w:sz w:val="18"/>
                      </w:rPr>
                    </w:pPr>
                    <w:r w:rsidRPr="00E65CB4">
                      <w:rPr>
                        <w:rFonts w:ascii="Arial" w:hAnsi="Arial" w:cs="Arial"/>
                        <w:color w:val="365F91" w:themeColor="accent1" w:themeShade="BF"/>
                        <w:sz w:val="18"/>
                      </w:rPr>
                      <w:t xml:space="preserve"> Director</w:t>
                    </w:r>
                  </w:p>
                  <w:p w14:paraId="4C67B9B5" w14:textId="77777777" w:rsidR="00575259" w:rsidRPr="00E65CB4" w:rsidRDefault="00575259">
                    <w:pPr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</w:pPr>
                  </w:p>
                  <w:p w14:paraId="424C27A0" w14:textId="77777777" w:rsidR="00575259" w:rsidRPr="00E65CB4" w:rsidRDefault="00575259">
                    <w:pPr>
                      <w:pStyle w:val="BodyText"/>
                      <w:jc w:val="left"/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</w:pPr>
                    <w:r w:rsidRPr="00E65CB4"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  <w:t>1</w:t>
                    </w:r>
                    <w:r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  <w:t>888 N Market</w:t>
                    </w:r>
                    <w:r w:rsidRPr="00E65CB4"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  <w:t xml:space="preserve"> Street</w:t>
                    </w:r>
                    <w:r w:rsidRPr="00E65CB4"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  <w:br/>
                      <w:t>Frederick, Maryland 21701</w:t>
                    </w:r>
                  </w:p>
                  <w:p w14:paraId="7E98FAEA" w14:textId="77777777" w:rsidR="00575259" w:rsidRPr="00E65CB4" w:rsidRDefault="00575259">
                    <w:pPr>
                      <w:pStyle w:val="BodyText"/>
                      <w:jc w:val="left"/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</w:pPr>
                  </w:p>
                  <w:p w14:paraId="4DDEE263" w14:textId="77777777" w:rsidR="00575259" w:rsidRPr="00E65CB4" w:rsidRDefault="00575259">
                    <w:pPr>
                      <w:pStyle w:val="BodyText"/>
                      <w:jc w:val="left"/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</w:pPr>
                    <w:r w:rsidRPr="00E65CB4"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  <w:t>Mailing Address:</w:t>
                    </w:r>
                  </w:p>
                  <w:p w14:paraId="7A9FC1B5" w14:textId="77777777" w:rsidR="00575259" w:rsidRPr="00E65CB4" w:rsidRDefault="00575259">
                    <w:pPr>
                      <w:pStyle w:val="BodyText"/>
                      <w:jc w:val="left"/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</w:pPr>
                    <w:r w:rsidRPr="00E65CB4"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  <w:t>P.O. Box 237</w:t>
                    </w:r>
                    <w:r w:rsidRPr="00E65CB4"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  <w:br/>
                      <w:t>Frederick, MD 21705</w:t>
                    </w:r>
                  </w:p>
                  <w:p w14:paraId="5DD74379" w14:textId="77777777" w:rsidR="00575259" w:rsidRPr="00E65CB4" w:rsidRDefault="00575259">
                    <w:pPr>
                      <w:pStyle w:val="BodyText"/>
                      <w:jc w:val="left"/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</w:pPr>
                  </w:p>
                  <w:p w14:paraId="26446993" w14:textId="77777777" w:rsidR="00575259" w:rsidRPr="00E65CB4" w:rsidRDefault="00575259">
                    <w:pPr>
                      <w:pStyle w:val="BodyText"/>
                      <w:jc w:val="left"/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</w:pPr>
                    <w:r w:rsidRPr="00E65CB4"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  <w:t xml:space="preserve">Phone Number: </w:t>
                    </w:r>
                  </w:p>
                  <w:p w14:paraId="29930678" w14:textId="77777777" w:rsidR="00575259" w:rsidRPr="00E65CB4" w:rsidRDefault="00575259">
                    <w:pPr>
                      <w:pStyle w:val="BodyText"/>
                      <w:jc w:val="left"/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</w:pPr>
                    <w:r w:rsidRPr="00E65CB4"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  <w:t>(301) 600-4555</w:t>
                    </w:r>
                  </w:p>
                  <w:p w14:paraId="086BE9D0" w14:textId="77777777" w:rsidR="00575259" w:rsidRPr="00E65CB4" w:rsidRDefault="00575259">
                    <w:pPr>
                      <w:pStyle w:val="BodyText"/>
                      <w:jc w:val="left"/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</w:pPr>
                    <w:r w:rsidRPr="00E65CB4"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  <w:br/>
                      <w:t xml:space="preserve">FAX Number: </w:t>
                    </w:r>
                  </w:p>
                  <w:p w14:paraId="2EF5773A" w14:textId="77777777" w:rsidR="00575259" w:rsidRPr="00E65CB4" w:rsidRDefault="00575259">
                    <w:pPr>
                      <w:pStyle w:val="BodyText"/>
                      <w:jc w:val="left"/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</w:pPr>
                    <w:r w:rsidRPr="00E65CB4"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  <w:t>(301) 600-4550</w:t>
                    </w:r>
                  </w:p>
                  <w:p w14:paraId="19EBBB6C" w14:textId="77777777" w:rsidR="00575259" w:rsidRPr="00E65CB4" w:rsidRDefault="00575259">
                    <w:pPr>
                      <w:pStyle w:val="BodyText"/>
                      <w:jc w:val="left"/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</w:pPr>
                  </w:p>
                  <w:p w14:paraId="0381DF6D" w14:textId="77777777" w:rsidR="00575259" w:rsidRPr="00E65CB4" w:rsidRDefault="00575259">
                    <w:pPr>
                      <w:pStyle w:val="BodyText"/>
                      <w:jc w:val="left"/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</w:pPr>
                    <w:r w:rsidRPr="00E65CB4"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  <w:t>Child Protective Services Fax:</w:t>
                    </w:r>
                  </w:p>
                  <w:p w14:paraId="28650D20" w14:textId="77777777" w:rsidR="00575259" w:rsidRPr="00E65CB4" w:rsidRDefault="00575259">
                    <w:pPr>
                      <w:pStyle w:val="BodyText"/>
                      <w:jc w:val="left"/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</w:pPr>
                    <w:r w:rsidRPr="00E65CB4"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  <w:t>(301) 600-2639</w:t>
                    </w:r>
                  </w:p>
                  <w:p w14:paraId="47B544C3" w14:textId="77777777" w:rsidR="00575259" w:rsidRPr="00E65CB4" w:rsidRDefault="00575259">
                    <w:pPr>
                      <w:pStyle w:val="BodyText"/>
                      <w:jc w:val="left"/>
                      <w:rPr>
                        <w:rFonts w:ascii="Arial" w:hAnsi="Arial" w:cs="Arial"/>
                        <w:i/>
                        <w:color w:val="365F91" w:themeColor="accent1" w:themeShade="BF"/>
                      </w:rPr>
                    </w:pPr>
                  </w:p>
                  <w:p w14:paraId="101BD944" w14:textId="77777777" w:rsidR="00575259" w:rsidRPr="00E65CB4" w:rsidRDefault="00575259">
                    <w:pPr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</w:pPr>
                  </w:p>
                  <w:p w14:paraId="176AB2D0" w14:textId="77777777" w:rsidR="00575259" w:rsidRPr="00E65CB4" w:rsidRDefault="00575259">
                    <w:pPr>
                      <w:pStyle w:val="Heading4"/>
                      <w:rPr>
                        <w:rFonts w:ascii="Arial" w:hAnsi="Arial" w:cs="Arial"/>
                        <w:color w:val="365F91" w:themeColor="accent1" w:themeShade="BF"/>
                        <w:sz w:val="18"/>
                      </w:rPr>
                    </w:pPr>
                  </w:p>
                  <w:p w14:paraId="735A965F" w14:textId="77777777" w:rsidR="00575259" w:rsidRPr="00E65CB4" w:rsidRDefault="00575259" w:rsidP="002A0243">
                    <w:pPr>
                      <w:pStyle w:val="Heading4"/>
                      <w:rPr>
                        <w:rFonts w:ascii="Arial" w:hAnsi="Arial" w:cs="Arial"/>
                        <w:color w:val="365F91" w:themeColor="accent1" w:themeShade="BF"/>
                        <w:sz w:val="18"/>
                      </w:rPr>
                    </w:pPr>
                    <w:r w:rsidRPr="00E65CB4">
                      <w:rPr>
                        <w:rFonts w:ascii="Arial" w:hAnsi="Arial" w:cs="Arial"/>
                        <w:color w:val="365F91" w:themeColor="accent1" w:themeShade="BF"/>
                        <w:sz w:val="18"/>
                      </w:rPr>
                      <w:t>Barbara Becker</w:t>
                    </w:r>
                  </w:p>
                  <w:p w14:paraId="7547BF48" w14:textId="77777777" w:rsidR="00575259" w:rsidRPr="00E65CB4" w:rsidRDefault="00575259" w:rsidP="002A0243">
                    <w:pPr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</w:pPr>
                    <w:r w:rsidRPr="00E65CB4"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  <w:t>Assistant Director</w:t>
                    </w:r>
                  </w:p>
                  <w:p w14:paraId="5C822843" w14:textId="77777777" w:rsidR="00575259" w:rsidRPr="00E65CB4" w:rsidRDefault="00575259">
                    <w:pPr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</w:pPr>
                    <w:r w:rsidRPr="00E65CB4"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  <w:t>Child Support Enforcement</w:t>
                    </w:r>
                  </w:p>
                  <w:p w14:paraId="084F7CF7" w14:textId="77777777" w:rsidR="00575259" w:rsidRPr="00E65CB4" w:rsidRDefault="00575259">
                    <w:pPr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</w:pPr>
                  </w:p>
                  <w:p w14:paraId="6C79D569" w14:textId="77777777" w:rsidR="00575259" w:rsidRPr="00E65CB4" w:rsidRDefault="00575259" w:rsidP="00FF3391">
                    <w:pPr>
                      <w:pStyle w:val="Heading4"/>
                      <w:rPr>
                        <w:rFonts w:ascii="Arial" w:hAnsi="Arial" w:cs="Arial"/>
                        <w:color w:val="365F91" w:themeColor="accent1" w:themeShade="BF"/>
                        <w:sz w:val="18"/>
                      </w:rPr>
                    </w:pPr>
                    <w:r w:rsidRPr="00E65CB4">
                      <w:rPr>
                        <w:rFonts w:ascii="Arial" w:hAnsi="Arial" w:cs="Arial"/>
                        <w:color w:val="365F91" w:themeColor="accent1" w:themeShade="BF"/>
                        <w:sz w:val="18"/>
                      </w:rPr>
                      <w:t>David Drees</w:t>
                    </w:r>
                  </w:p>
                  <w:p w14:paraId="18FD1A81" w14:textId="77777777" w:rsidR="00575259" w:rsidRPr="00E65CB4" w:rsidRDefault="00575259" w:rsidP="00FF3391">
                    <w:pPr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</w:pPr>
                    <w:r w:rsidRPr="00E65CB4"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  <w:t>Assistant Director</w:t>
                    </w:r>
                  </w:p>
                  <w:p w14:paraId="40EE75FE" w14:textId="77777777" w:rsidR="00575259" w:rsidRPr="00E65CB4" w:rsidRDefault="00575259" w:rsidP="00FF3391">
                    <w:pPr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</w:pPr>
                    <w:r w:rsidRPr="00E65CB4"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  <w:t>Local General Administration</w:t>
                    </w:r>
                  </w:p>
                  <w:p w14:paraId="173174C8" w14:textId="77777777" w:rsidR="00575259" w:rsidRPr="00E65CB4" w:rsidRDefault="00575259">
                    <w:pPr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</w:pPr>
                  </w:p>
                  <w:p w14:paraId="5F59D886" w14:textId="77777777" w:rsidR="00575259" w:rsidRPr="00E65CB4" w:rsidRDefault="00575259" w:rsidP="00F14DDC">
                    <w:pPr>
                      <w:rPr>
                        <w:rFonts w:ascii="Arial" w:hAnsi="Arial" w:cs="Arial"/>
                        <w:b/>
                        <w:i/>
                        <w:color w:val="365F91" w:themeColor="accent1" w:themeShade="BF"/>
                        <w:sz w:val="18"/>
                      </w:rPr>
                    </w:pPr>
                    <w:r w:rsidRPr="00E65CB4">
                      <w:rPr>
                        <w:rFonts w:ascii="Arial" w:hAnsi="Arial" w:cs="Arial"/>
                        <w:b/>
                        <w:i/>
                        <w:color w:val="365F91" w:themeColor="accent1" w:themeShade="BF"/>
                        <w:sz w:val="18"/>
                      </w:rPr>
                      <w:t>Cheryl Grau, LCSW-C</w:t>
                    </w:r>
                  </w:p>
                  <w:p w14:paraId="14D46B8B" w14:textId="77777777" w:rsidR="00575259" w:rsidRPr="00E65CB4" w:rsidRDefault="00575259" w:rsidP="00F14DDC">
                    <w:pPr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</w:pPr>
                    <w:r w:rsidRPr="00E65CB4"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  <w:t>Assistant Director</w:t>
                    </w:r>
                  </w:p>
                  <w:p w14:paraId="342E6553" w14:textId="77777777" w:rsidR="00575259" w:rsidRPr="00E65CB4" w:rsidRDefault="00575259" w:rsidP="00F14DDC">
                    <w:pPr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</w:pPr>
                    <w:r w:rsidRPr="00E65CB4"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  <w:t xml:space="preserve">Child, Family &amp; Adult Services </w:t>
                    </w:r>
                  </w:p>
                  <w:p w14:paraId="72F1F2F9" w14:textId="77777777" w:rsidR="00575259" w:rsidRPr="00E65CB4" w:rsidRDefault="00575259">
                    <w:pPr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</w:pPr>
                  </w:p>
                  <w:p w14:paraId="470321C8" w14:textId="77777777" w:rsidR="00575259" w:rsidRPr="00E65CB4" w:rsidRDefault="00575259" w:rsidP="006905C5">
                    <w:pPr>
                      <w:pStyle w:val="Heading4"/>
                      <w:rPr>
                        <w:rFonts w:ascii="Arial" w:hAnsi="Arial" w:cs="Arial"/>
                        <w:color w:val="365F91" w:themeColor="accent1" w:themeShade="BF"/>
                        <w:sz w:val="18"/>
                      </w:rPr>
                    </w:pPr>
                    <w:r w:rsidRPr="00E65CB4">
                      <w:rPr>
                        <w:rFonts w:ascii="Arial" w:hAnsi="Arial" w:cs="Arial"/>
                        <w:color w:val="365F91" w:themeColor="accent1" w:themeShade="BF"/>
                        <w:sz w:val="18"/>
                      </w:rPr>
                      <w:t>Leslie Slaby</w:t>
                    </w:r>
                  </w:p>
                  <w:p w14:paraId="5E33E213" w14:textId="77777777" w:rsidR="00575259" w:rsidRPr="00E65CB4" w:rsidRDefault="00575259" w:rsidP="006905C5">
                    <w:pPr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</w:pPr>
                    <w:r w:rsidRPr="00E65CB4"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  <w:t>Assistant Director</w:t>
                    </w:r>
                  </w:p>
                  <w:p w14:paraId="0774ECBD" w14:textId="77777777" w:rsidR="00575259" w:rsidRPr="00E65CB4" w:rsidRDefault="00575259" w:rsidP="006905C5">
                    <w:pPr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</w:pPr>
                    <w:r w:rsidRPr="00E65CB4"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  <w:t>Family Investment Administration</w:t>
                    </w:r>
                  </w:p>
                  <w:p w14:paraId="2BAACF7A" w14:textId="77777777" w:rsidR="00575259" w:rsidRPr="00E65CB4" w:rsidRDefault="00575259">
                    <w:pPr>
                      <w:rPr>
                        <w:rFonts w:ascii="Arial" w:hAnsi="Arial" w:cs="Arial"/>
                        <w:b/>
                        <w:i/>
                        <w:color w:val="365F91" w:themeColor="accent1" w:themeShade="BF"/>
                        <w:sz w:val="18"/>
                      </w:rPr>
                    </w:pPr>
                  </w:p>
                  <w:p w14:paraId="52E6335E" w14:textId="77777777" w:rsidR="00575259" w:rsidRPr="00E65CB4" w:rsidRDefault="00575259">
                    <w:pPr>
                      <w:rPr>
                        <w:rFonts w:ascii="Arial" w:hAnsi="Arial" w:cs="Arial"/>
                        <w:b/>
                        <w:i/>
                        <w:color w:val="365F91" w:themeColor="accent1" w:themeShade="BF"/>
                        <w:sz w:val="18"/>
                      </w:rPr>
                    </w:pPr>
                  </w:p>
                  <w:p w14:paraId="644D71E4" w14:textId="77777777" w:rsidR="00575259" w:rsidRPr="00E65CB4" w:rsidRDefault="00575259">
                    <w:pPr>
                      <w:rPr>
                        <w:rFonts w:ascii="Arial" w:hAnsi="Arial" w:cs="Arial"/>
                        <w:b/>
                        <w:i/>
                        <w:color w:val="365F91" w:themeColor="accent1" w:themeShade="BF"/>
                        <w:sz w:val="18"/>
                      </w:rPr>
                    </w:pPr>
                  </w:p>
                  <w:p w14:paraId="0A172261" w14:textId="77777777" w:rsidR="00575259" w:rsidRPr="00E65CB4" w:rsidRDefault="00575259">
                    <w:pPr>
                      <w:rPr>
                        <w:rFonts w:ascii="Arial" w:hAnsi="Arial" w:cs="Arial"/>
                        <w:b/>
                        <w:i/>
                        <w:color w:val="365F91" w:themeColor="accent1" w:themeShade="BF"/>
                        <w:sz w:val="18"/>
                      </w:rPr>
                    </w:pPr>
                  </w:p>
                  <w:p w14:paraId="348EA1F4" w14:textId="77777777" w:rsidR="00575259" w:rsidRPr="00E65CB4" w:rsidRDefault="00575259">
                    <w:pPr>
                      <w:pStyle w:val="Heading4"/>
                      <w:rPr>
                        <w:rFonts w:ascii="Arial" w:hAnsi="Arial" w:cs="Arial"/>
                        <w:b w:val="0"/>
                        <w:color w:val="365F91" w:themeColor="accent1" w:themeShade="BF"/>
                        <w:sz w:val="18"/>
                      </w:rPr>
                    </w:pPr>
                  </w:p>
                  <w:p w14:paraId="5EE7E8C0" w14:textId="77777777" w:rsidR="00575259" w:rsidRPr="00E65CB4" w:rsidRDefault="00575259" w:rsidP="00FF3391">
                    <w:pPr>
                      <w:rPr>
                        <w:color w:val="365F91" w:themeColor="accent1" w:themeShade="BF"/>
                      </w:rPr>
                    </w:pPr>
                  </w:p>
                  <w:p w14:paraId="01D90929" w14:textId="77777777" w:rsidR="00575259" w:rsidRPr="00E65CB4" w:rsidRDefault="00575259" w:rsidP="009D1E06">
                    <w:pPr>
                      <w:rPr>
                        <w:rFonts w:ascii="Arial" w:hAnsi="Arial" w:cs="Arial"/>
                        <w:b/>
                        <w:i/>
                        <w:color w:val="365F91" w:themeColor="accent1" w:themeShade="BF"/>
                        <w:sz w:val="18"/>
                      </w:rPr>
                    </w:pPr>
                  </w:p>
                  <w:p w14:paraId="7E412396" w14:textId="77777777" w:rsidR="00575259" w:rsidRPr="00E65CB4" w:rsidRDefault="00575259" w:rsidP="009D1E06">
                    <w:pPr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</w:pPr>
                  </w:p>
                  <w:p w14:paraId="23FF2C74" w14:textId="77777777" w:rsidR="00575259" w:rsidRPr="00E65CB4" w:rsidRDefault="00575259" w:rsidP="009D1E06">
                    <w:pPr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</w:pPr>
                  </w:p>
                  <w:p w14:paraId="0F592B65" w14:textId="77777777" w:rsidR="00575259" w:rsidRPr="00E65CB4" w:rsidRDefault="00575259" w:rsidP="009D1E06">
                    <w:pPr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</w:pPr>
                  </w:p>
                  <w:p w14:paraId="6AE27F94" w14:textId="77777777" w:rsidR="00575259" w:rsidRPr="00E65CB4" w:rsidRDefault="00575259" w:rsidP="009D1E06">
                    <w:pPr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</w:pPr>
                    <w:r w:rsidRPr="00E65CB4"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  <w:t xml:space="preserve"> </w:t>
                    </w:r>
                  </w:p>
                  <w:p w14:paraId="0E455252" w14:textId="77777777" w:rsidR="00575259" w:rsidRPr="00E65CB4" w:rsidRDefault="00575259" w:rsidP="009D1E06">
                    <w:pPr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</w:pPr>
                  </w:p>
                  <w:p w14:paraId="1473C984" w14:textId="77777777" w:rsidR="00575259" w:rsidRPr="00E65CB4" w:rsidRDefault="00575259" w:rsidP="009D1E06">
                    <w:pPr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</w:pPr>
                  </w:p>
                  <w:p w14:paraId="3906897F" w14:textId="77777777" w:rsidR="00575259" w:rsidRPr="00E65CB4" w:rsidRDefault="00575259">
                    <w:pPr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</w:pPr>
                  </w:p>
                  <w:p w14:paraId="4AD59DFC" w14:textId="77777777" w:rsidR="00575259" w:rsidRPr="00E65CB4" w:rsidRDefault="00575259">
                    <w:pPr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</w:pPr>
                  </w:p>
                  <w:p w14:paraId="001AA604" w14:textId="77777777" w:rsidR="00575259" w:rsidRPr="00E65CB4" w:rsidRDefault="00575259">
                    <w:pPr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</w:pPr>
                  </w:p>
                  <w:p w14:paraId="195F9649" w14:textId="77777777" w:rsidR="00575259" w:rsidRPr="00E65CB4" w:rsidRDefault="00575259">
                    <w:pPr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</w:pPr>
                  </w:p>
                  <w:p w14:paraId="03153628" w14:textId="77777777" w:rsidR="00575259" w:rsidRPr="00E65CB4" w:rsidRDefault="00575259">
                    <w:pPr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</w:pPr>
                  </w:p>
                  <w:p w14:paraId="5FCB50E3" w14:textId="77777777" w:rsidR="00575259" w:rsidRPr="00E65CB4" w:rsidRDefault="00575259">
                    <w:pPr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</w:pPr>
                    <w:r w:rsidRPr="00E65CB4">
                      <w:rPr>
                        <w:rFonts w:ascii="Arial" w:hAnsi="Arial" w:cs="Arial"/>
                        <w:b/>
                        <w:i/>
                        <w:color w:val="365F91" w:themeColor="accent1" w:themeShade="BF"/>
                        <w:sz w:val="18"/>
                      </w:rPr>
                      <w:t>TTY/MD Relay</w:t>
                    </w:r>
                    <w:r w:rsidRPr="00E65CB4"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  <w:t>:</w:t>
                    </w:r>
                  </w:p>
                  <w:p w14:paraId="15EAF4E2" w14:textId="77777777" w:rsidR="00575259" w:rsidRPr="00E65CB4" w:rsidRDefault="00575259">
                    <w:pPr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</w:pPr>
                    <w:r w:rsidRPr="00E65CB4"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  <w:t>(800) 735-2258</w:t>
                    </w:r>
                  </w:p>
                  <w:p w14:paraId="71C14BAE" w14:textId="77777777" w:rsidR="00575259" w:rsidRPr="00E65CB4" w:rsidRDefault="00575259">
                    <w:pPr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</w:rPr>
                    </w:pPr>
                  </w:p>
                  <w:p w14:paraId="1F813A4A" w14:textId="77777777" w:rsidR="00575259" w:rsidRPr="00E65CB4" w:rsidRDefault="00575259">
                    <w:pPr>
                      <w:rPr>
                        <w:rFonts w:ascii="Arial" w:hAnsi="Arial" w:cs="Arial"/>
                        <w:b/>
                        <w:i/>
                        <w:color w:val="365F91" w:themeColor="accent1" w:themeShade="BF"/>
                        <w:sz w:val="18"/>
                      </w:rPr>
                    </w:pPr>
                  </w:p>
                  <w:p w14:paraId="3BA5E7E6" w14:textId="77777777" w:rsidR="00575259" w:rsidRPr="00E65CB4" w:rsidRDefault="00575259" w:rsidP="00984469">
                    <w:pPr>
                      <w:ind w:left="-45"/>
                      <w:rPr>
                        <w:rFonts w:ascii="Arial" w:hAnsi="Arial" w:cs="Arial"/>
                        <w:i/>
                        <w:color w:val="365F91" w:themeColor="accent1" w:themeShade="BF"/>
                        <w:sz w:val="18"/>
                        <w:szCs w:val="20"/>
                      </w:rPr>
                    </w:pPr>
                  </w:p>
                  <w:p w14:paraId="66BE332D" w14:textId="77777777" w:rsidR="00575259" w:rsidRPr="00E65CB4" w:rsidRDefault="00575259">
                    <w:pPr>
                      <w:rPr>
                        <w:b/>
                        <w:color w:val="365F91" w:themeColor="accent1" w:themeShade="BF"/>
                        <w:sz w:val="14"/>
                      </w:rPr>
                    </w:pPr>
                  </w:p>
                  <w:p w14:paraId="29BE3046" w14:textId="77777777" w:rsidR="00575259" w:rsidRDefault="00575259">
                    <w:pPr>
                      <w:rPr>
                        <w:b/>
                        <w:sz w:val="14"/>
                      </w:rPr>
                    </w:pPr>
                  </w:p>
                  <w:p w14:paraId="004EA8A1" w14:textId="77777777" w:rsidR="00575259" w:rsidRDefault="00575259" w:rsidP="00BD6528">
                    <w:r>
                      <w:t xml:space="preserve">          </w:t>
                    </w:r>
                  </w:p>
                  <w:p w14:paraId="64A7C8A1" w14:textId="77777777" w:rsidR="00575259" w:rsidRDefault="00575259" w:rsidP="00BD6528"/>
                  <w:p w14:paraId="13C8C5C6" w14:textId="77777777" w:rsidR="00575259" w:rsidRDefault="00575259" w:rsidP="00BD6528"/>
                  <w:p w14:paraId="1857F368" w14:textId="77777777" w:rsidR="00575259" w:rsidRDefault="00575259" w:rsidP="00BD6528"/>
                  <w:p w14:paraId="01219249" w14:textId="77777777" w:rsidR="00575259" w:rsidRDefault="00575259" w:rsidP="00BD6528">
                    <w:pPr>
                      <w:rPr>
                        <w:b/>
                        <w:sz w:val="14"/>
                      </w:rPr>
                    </w:pPr>
                  </w:p>
                  <w:p w14:paraId="7FF5A227" w14:textId="77777777" w:rsidR="00575259" w:rsidRDefault="00575259" w:rsidP="009D1E06"/>
                  <w:p w14:paraId="0D5AB5BF" w14:textId="77777777" w:rsidR="00575259" w:rsidRDefault="00575259" w:rsidP="009D1E06"/>
                  <w:p w14:paraId="6BFB1DE7" w14:textId="77777777" w:rsidR="00575259" w:rsidRDefault="00575259" w:rsidP="009D1E06"/>
                  <w:p w14:paraId="1BB705A1" w14:textId="77777777" w:rsidR="00575259" w:rsidRDefault="00575259" w:rsidP="009D1E06"/>
                  <w:p w14:paraId="575FBBBE" w14:textId="77777777" w:rsidR="00575259" w:rsidRDefault="00575259" w:rsidP="009D1E06"/>
                  <w:p w14:paraId="0EB24217" w14:textId="77777777" w:rsidR="00575259" w:rsidRDefault="00575259" w:rsidP="009D1E06"/>
                  <w:p w14:paraId="679E2C91" w14:textId="77777777" w:rsidR="00575259" w:rsidRPr="00111A40" w:rsidRDefault="00575259" w:rsidP="009D1E06">
                    <w:pPr>
                      <w:jc w:val="center"/>
                      <w:rPr>
                        <w:sz w:val="8"/>
                        <w:szCs w:val="8"/>
                      </w:rPr>
                    </w:pPr>
                  </w:p>
                  <w:p w14:paraId="3A20AA11" w14:textId="77777777" w:rsidR="00575259" w:rsidRDefault="00575259" w:rsidP="009D1E06">
                    <w:pPr>
                      <w:pStyle w:val="Heading7"/>
                      <w:jc w:val="center"/>
                    </w:pPr>
                    <w:r>
                      <w:t>An Equal Opportunity Employer</w:t>
                    </w:r>
                  </w:p>
                  <w:p w14:paraId="12291D87" w14:textId="77777777" w:rsidR="00575259" w:rsidRDefault="00575259">
                    <w:pPr>
                      <w:jc w:val="right"/>
                      <w:rPr>
                        <w:b/>
                        <w:sz w:val="14"/>
                      </w:rPr>
                    </w:pPr>
                  </w:p>
                  <w:p w14:paraId="4E5E853B" w14:textId="77777777" w:rsidR="00575259" w:rsidRDefault="00575259">
                    <w:pPr>
                      <w:jc w:val="right"/>
                      <w:rPr>
                        <w:sz w:val="16"/>
                      </w:rPr>
                    </w:pPr>
                  </w:p>
                  <w:p w14:paraId="1B2A0353" w14:textId="77777777" w:rsidR="00575259" w:rsidRDefault="00575259">
                    <w:pPr>
                      <w:jc w:val="right"/>
                      <w:rPr>
                        <w:sz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F67312"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28AF705" wp14:editId="2E4093E8">
              <wp:simplePos x="0" y="0"/>
              <wp:positionH relativeFrom="column">
                <wp:posOffset>2343150</wp:posOffset>
              </wp:positionH>
              <wp:positionV relativeFrom="paragraph">
                <wp:posOffset>361950</wp:posOffset>
              </wp:positionV>
              <wp:extent cx="0" cy="9052560"/>
              <wp:effectExtent l="9525" t="9525" r="9525" b="5715"/>
              <wp:wrapNone/>
              <wp:docPr id="7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05256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44BB61" id="Line 19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5pt,28.5pt" to="184.5pt,7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" strokecolor="#365f91 [2404]"/>
          </w:pict>
        </mc:Fallback>
      </mc:AlternateContent>
    </w:r>
    <w:r w:rsidR="00F67312"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18334393" wp14:editId="1F399247">
              <wp:simplePos x="0" y="0"/>
              <wp:positionH relativeFrom="column">
                <wp:posOffset>2286000</wp:posOffset>
              </wp:positionH>
              <wp:positionV relativeFrom="paragraph">
                <wp:posOffset>-76200</wp:posOffset>
              </wp:positionV>
              <wp:extent cx="5143500" cy="914400"/>
              <wp:effectExtent l="0" t="0" r="0" b="0"/>
              <wp:wrapNone/>
              <wp:docPr id="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35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91CE4E" w14:textId="77777777" w:rsidR="00575259" w:rsidRDefault="00575259" w:rsidP="00BD6528">
                          <w:pPr>
                            <w:jc w:val="center"/>
                            <w:rPr>
                              <w:rFonts w:ascii="Copperplate Gothic Light" w:hAnsi="Copperplate Gothic Light" w:cs="Arial"/>
                              <w:b/>
                              <w:color w:val="365F91" w:themeColor="accent1" w:themeShade="BF"/>
                              <w:sz w:val="36"/>
                              <w:szCs w:val="36"/>
                            </w:rPr>
                          </w:pPr>
                          <w:r w:rsidRPr="00E65CB4">
                            <w:rPr>
                              <w:rFonts w:ascii="Copperplate Gothic Light" w:hAnsi="Copperplate Gothic Light" w:cs="Arial"/>
                              <w:b/>
                              <w:color w:val="365F91" w:themeColor="accent1" w:themeShade="BF"/>
                              <w:sz w:val="36"/>
                              <w:szCs w:val="36"/>
                            </w:rPr>
                            <w:t xml:space="preserve">DEPARTMENT OF HUMAN </w:t>
                          </w:r>
                          <w:r>
                            <w:rPr>
                              <w:rFonts w:ascii="Copperplate Gothic Light" w:hAnsi="Copperplate Gothic Light" w:cs="Arial"/>
                              <w:b/>
                              <w:color w:val="365F91" w:themeColor="accent1" w:themeShade="BF"/>
                              <w:sz w:val="36"/>
                              <w:szCs w:val="36"/>
                            </w:rPr>
                            <w:t>SERVICES</w:t>
                          </w:r>
                        </w:p>
                        <w:p w14:paraId="05A459CF" w14:textId="77777777" w:rsidR="00575259" w:rsidRPr="00E65CB4" w:rsidRDefault="00575259" w:rsidP="00BD6528">
                          <w:pPr>
                            <w:jc w:val="center"/>
                            <w:rPr>
                              <w:rFonts w:ascii="Copperplate Gothic Light" w:hAnsi="Copperplate Gothic Light" w:cs="Arial"/>
                              <w:b/>
                              <w:color w:val="365F91" w:themeColor="accent1" w:themeShade="BF"/>
                              <w:sz w:val="28"/>
                              <w:szCs w:val="28"/>
                            </w:rPr>
                          </w:pPr>
                          <w:r w:rsidRPr="00E65CB4">
                            <w:rPr>
                              <w:rFonts w:ascii="Arial" w:hAnsi="Arial" w:cs="Arial"/>
                              <w:b/>
                              <w:color w:val="365F91" w:themeColor="accent1" w:themeShade="BF"/>
                            </w:rPr>
                            <w:br/>
                          </w:r>
                          <w:r w:rsidRPr="00E65CB4">
                            <w:rPr>
                              <w:rFonts w:ascii="Copperplate Gothic Light" w:hAnsi="Copperplate Gothic Light" w:cs="Arial"/>
                              <w:b/>
                              <w:color w:val="365F91" w:themeColor="accent1" w:themeShade="BF"/>
                              <w:sz w:val="28"/>
                              <w:szCs w:val="28"/>
                            </w:rPr>
                            <w:t>Frederick County</w:t>
                          </w:r>
                        </w:p>
                        <w:p w14:paraId="0D161B04" w14:textId="77777777" w:rsidR="00575259" w:rsidRPr="00E65CB4" w:rsidRDefault="00575259" w:rsidP="00BD6528">
                          <w:pPr>
                            <w:jc w:val="center"/>
                            <w:rPr>
                              <w:rFonts w:ascii="Copperplate Gothic Light" w:hAnsi="Copperplate Gothic Light" w:cs="Arial"/>
                              <w:b/>
                              <w:color w:val="365F91" w:themeColor="accent1" w:themeShade="BF"/>
                              <w:sz w:val="28"/>
                              <w:szCs w:val="28"/>
                            </w:rPr>
                          </w:pPr>
                          <w:r w:rsidRPr="00E65CB4">
                            <w:rPr>
                              <w:rFonts w:ascii="Copperplate Gothic Light" w:hAnsi="Copperplate Gothic Light" w:cs="Arial"/>
                              <w:b/>
                              <w:color w:val="365F91" w:themeColor="accent1" w:themeShade="BF"/>
                              <w:sz w:val="28"/>
                              <w:szCs w:val="28"/>
                            </w:rPr>
                            <w:t>Department of Social Services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34393" id="Text Box 20" o:spid="_x0000_s1030" type="#_x0000_t202" style="position:absolute;left:0;text-align:left;margin-left:180pt;margin-top:-6pt;width:405pt;height:1in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" filled="f" stroked="f">
              <v:textbox>
                <w:txbxContent>
                  <w:p w14:paraId="4591CE4E" w14:textId="77777777" w:rsidR="00575259" w:rsidRDefault="00575259" w:rsidP="00BD6528">
                    <w:pPr>
                      <w:jc w:val="center"/>
                      <w:rPr>
                        <w:rFonts w:ascii="Copperplate Gothic Light" w:hAnsi="Copperplate Gothic Light" w:cs="Arial"/>
                        <w:b/>
                        <w:color w:val="365F91" w:themeColor="accent1" w:themeShade="BF"/>
                        <w:sz w:val="36"/>
                        <w:szCs w:val="36"/>
                      </w:rPr>
                    </w:pPr>
                    <w:r w:rsidRPr="00E65CB4">
                      <w:rPr>
                        <w:rFonts w:ascii="Copperplate Gothic Light" w:hAnsi="Copperplate Gothic Light" w:cs="Arial"/>
                        <w:b/>
                        <w:color w:val="365F91" w:themeColor="accent1" w:themeShade="BF"/>
                        <w:sz w:val="36"/>
                        <w:szCs w:val="36"/>
                      </w:rPr>
                      <w:t xml:space="preserve">DEPARTMENT OF HUMAN </w:t>
                    </w:r>
                    <w:r>
                      <w:rPr>
                        <w:rFonts w:ascii="Copperplate Gothic Light" w:hAnsi="Copperplate Gothic Light" w:cs="Arial"/>
                        <w:b/>
                        <w:color w:val="365F91" w:themeColor="accent1" w:themeShade="BF"/>
                        <w:sz w:val="36"/>
                        <w:szCs w:val="36"/>
                      </w:rPr>
                      <w:t>SERVICES</w:t>
                    </w:r>
                  </w:p>
                  <w:p w14:paraId="05A459CF" w14:textId="77777777" w:rsidR="00575259" w:rsidRPr="00E65CB4" w:rsidRDefault="00575259" w:rsidP="00BD6528">
                    <w:pPr>
                      <w:jc w:val="center"/>
                      <w:rPr>
                        <w:rFonts w:ascii="Copperplate Gothic Light" w:hAnsi="Copperplate Gothic Light" w:cs="Arial"/>
                        <w:b/>
                        <w:color w:val="365F91" w:themeColor="accent1" w:themeShade="BF"/>
                        <w:sz w:val="28"/>
                        <w:szCs w:val="28"/>
                      </w:rPr>
                    </w:pPr>
                    <w:r w:rsidRPr="00E65CB4">
                      <w:rPr>
                        <w:rFonts w:ascii="Arial" w:hAnsi="Arial" w:cs="Arial"/>
                        <w:b/>
                        <w:color w:val="365F91" w:themeColor="accent1" w:themeShade="BF"/>
                      </w:rPr>
                      <w:br/>
                    </w:r>
                    <w:r w:rsidRPr="00E65CB4">
                      <w:rPr>
                        <w:rFonts w:ascii="Copperplate Gothic Light" w:hAnsi="Copperplate Gothic Light" w:cs="Arial"/>
                        <w:b/>
                        <w:color w:val="365F91" w:themeColor="accent1" w:themeShade="BF"/>
                        <w:sz w:val="28"/>
                        <w:szCs w:val="28"/>
                      </w:rPr>
                      <w:t>Frederick County</w:t>
                    </w:r>
                  </w:p>
                  <w:p w14:paraId="0D161B04" w14:textId="77777777" w:rsidR="00575259" w:rsidRPr="00E65CB4" w:rsidRDefault="00575259" w:rsidP="00BD6528">
                    <w:pPr>
                      <w:jc w:val="center"/>
                      <w:rPr>
                        <w:rFonts w:ascii="Copperplate Gothic Light" w:hAnsi="Copperplate Gothic Light" w:cs="Arial"/>
                        <w:b/>
                        <w:color w:val="365F91" w:themeColor="accent1" w:themeShade="BF"/>
                        <w:sz w:val="28"/>
                        <w:szCs w:val="28"/>
                      </w:rPr>
                    </w:pPr>
                    <w:r w:rsidRPr="00E65CB4">
                      <w:rPr>
                        <w:rFonts w:ascii="Copperplate Gothic Light" w:hAnsi="Copperplate Gothic Light" w:cs="Arial"/>
                        <w:b/>
                        <w:color w:val="365F91" w:themeColor="accent1" w:themeShade="BF"/>
                        <w:sz w:val="28"/>
                        <w:szCs w:val="28"/>
                      </w:rPr>
                      <w:t>Department of Social Services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36576" distB="36576" distL="36576" distR="36576" simplePos="0" relativeHeight="251664896" behindDoc="0" locked="0" layoutInCell="1" allowOverlap="1" wp14:anchorId="01B42032" wp14:editId="7643BDB5">
          <wp:simplePos x="0" y="0"/>
          <wp:positionH relativeFrom="column">
            <wp:posOffset>13030200</wp:posOffset>
          </wp:positionH>
          <wp:positionV relativeFrom="paragraph">
            <wp:posOffset>3143250</wp:posOffset>
          </wp:positionV>
          <wp:extent cx="857250" cy="713105"/>
          <wp:effectExtent l="19050" t="0" r="0" b="0"/>
          <wp:wrapNone/>
          <wp:docPr id="3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71310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DA3036"/>
    <w:multiLevelType w:val="hybridMultilevel"/>
    <w:tmpl w:val="A378CC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123CDD"/>
    <w:multiLevelType w:val="singleLevel"/>
    <w:tmpl w:val="A04631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gMRBaLlMhlBORP/3NmyPpF1aTdBORCWWmcRl2eFzDA3GwtyukCa7XiblZSTrLJ5kPFTjXVzWOn2G8J6N6aWPrw==" w:salt="XOAcD58QXIsz/D3Lwxzbqw==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7B2"/>
    <w:rsid w:val="00021578"/>
    <w:rsid w:val="00023C68"/>
    <w:rsid w:val="000278F2"/>
    <w:rsid w:val="00027D37"/>
    <w:rsid w:val="00033D14"/>
    <w:rsid w:val="00041496"/>
    <w:rsid w:val="00042A4C"/>
    <w:rsid w:val="000436DD"/>
    <w:rsid w:val="00063E1F"/>
    <w:rsid w:val="00071413"/>
    <w:rsid w:val="00071ECA"/>
    <w:rsid w:val="000A6948"/>
    <w:rsid w:val="000B701E"/>
    <w:rsid w:val="000D0348"/>
    <w:rsid w:val="000F37B1"/>
    <w:rsid w:val="00111A40"/>
    <w:rsid w:val="0012765D"/>
    <w:rsid w:val="00144FEB"/>
    <w:rsid w:val="00174CA3"/>
    <w:rsid w:val="001A44BF"/>
    <w:rsid w:val="001A7313"/>
    <w:rsid w:val="001B535D"/>
    <w:rsid w:val="001E02B8"/>
    <w:rsid w:val="001E5E20"/>
    <w:rsid w:val="001F2109"/>
    <w:rsid w:val="002307B2"/>
    <w:rsid w:val="002313C2"/>
    <w:rsid w:val="00247612"/>
    <w:rsid w:val="00251E59"/>
    <w:rsid w:val="0025209F"/>
    <w:rsid w:val="00277DF9"/>
    <w:rsid w:val="00286232"/>
    <w:rsid w:val="00294C19"/>
    <w:rsid w:val="002A0243"/>
    <w:rsid w:val="002A0260"/>
    <w:rsid w:val="002A38AA"/>
    <w:rsid w:val="002B35C7"/>
    <w:rsid w:val="002C3463"/>
    <w:rsid w:val="002D1F48"/>
    <w:rsid w:val="002F3F08"/>
    <w:rsid w:val="00307C75"/>
    <w:rsid w:val="0031633C"/>
    <w:rsid w:val="00340CAA"/>
    <w:rsid w:val="00341011"/>
    <w:rsid w:val="00360912"/>
    <w:rsid w:val="00364C05"/>
    <w:rsid w:val="003849D2"/>
    <w:rsid w:val="00393A6E"/>
    <w:rsid w:val="003942AD"/>
    <w:rsid w:val="003B75A3"/>
    <w:rsid w:val="003D3DB0"/>
    <w:rsid w:val="003E35C5"/>
    <w:rsid w:val="003F1849"/>
    <w:rsid w:val="00411AE9"/>
    <w:rsid w:val="00424539"/>
    <w:rsid w:val="004571B3"/>
    <w:rsid w:val="004770BD"/>
    <w:rsid w:val="004A395E"/>
    <w:rsid w:val="004C3DBA"/>
    <w:rsid w:val="004D4AB8"/>
    <w:rsid w:val="004D6E7A"/>
    <w:rsid w:val="004E3967"/>
    <w:rsid w:val="004E63AA"/>
    <w:rsid w:val="004F0253"/>
    <w:rsid w:val="004F07A9"/>
    <w:rsid w:val="004F4F54"/>
    <w:rsid w:val="00500BAC"/>
    <w:rsid w:val="00501A99"/>
    <w:rsid w:val="005028FE"/>
    <w:rsid w:val="00505CEC"/>
    <w:rsid w:val="00520D07"/>
    <w:rsid w:val="00526FA2"/>
    <w:rsid w:val="00533B2B"/>
    <w:rsid w:val="00535F0B"/>
    <w:rsid w:val="00545AE8"/>
    <w:rsid w:val="00554195"/>
    <w:rsid w:val="005572A2"/>
    <w:rsid w:val="00565F72"/>
    <w:rsid w:val="005679F3"/>
    <w:rsid w:val="00575259"/>
    <w:rsid w:val="005807E7"/>
    <w:rsid w:val="00590D98"/>
    <w:rsid w:val="00595DE0"/>
    <w:rsid w:val="005A2922"/>
    <w:rsid w:val="005B6683"/>
    <w:rsid w:val="005D29FA"/>
    <w:rsid w:val="005D3828"/>
    <w:rsid w:val="005E3655"/>
    <w:rsid w:val="005F1D8F"/>
    <w:rsid w:val="005F6AC3"/>
    <w:rsid w:val="00601891"/>
    <w:rsid w:val="0062451F"/>
    <w:rsid w:val="006905C5"/>
    <w:rsid w:val="006A5830"/>
    <w:rsid w:val="006C6295"/>
    <w:rsid w:val="006D04C6"/>
    <w:rsid w:val="006D690D"/>
    <w:rsid w:val="006E5809"/>
    <w:rsid w:val="006F3DE6"/>
    <w:rsid w:val="00703DEA"/>
    <w:rsid w:val="00721E8B"/>
    <w:rsid w:val="007300BE"/>
    <w:rsid w:val="0073249B"/>
    <w:rsid w:val="00740B38"/>
    <w:rsid w:val="00751CD1"/>
    <w:rsid w:val="00753053"/>
    <w:rsid w:val="00757004"/>
    <w:rsid w:val="00764A7B"/>
    <w:rsid w:val="00764C27"/>
    <w:rsid w:val="007B3F56"/>
    <w:rsid w:val="007B4251"/>
    <w:rsid w:val="007F2F86"/>
    <w:rsid w:val="00813218"/>
    <w:rsid w:val="0082014A"/>
    <w:rsid w:val="00827FD9"/>
    <w:rsid w:val="00843437"/>
    <w:rsid w:val="0084640E"/>
    <w:rsid w:val="0085590B"/>
    <w:rsid w:val="00870661"/>
    <w:rsid w:val="0087078C"/>
    <w:rsid w:val="00881F2E"/>
    <w:rsid w:val="00882764"/>
    <w:rsid w:val="00896113"/>
    <w:rsid w:val="00896775"/>
    <w:rsid w:val="008B63F4"/>
    <w:rsid w:val="008B6C1F"/>
    <w:rsid w:val="008C0B41"/>
    <w:rsid w:val="008C35D3"/>
    <w:rsid w:val="008D1326"/>
    <w:rsid w:val="008E38D1"/>
    <w:rsid w:val="008E655A"/>
    <w:rsid w:val="008F55D7"/>
    <w:rsid w:val="009019F7"/>
    <w:rsid w:val="00920E2F"/>
    <w:rsid w:val="00927817"/>
    <w:rsid w:val="00962A53"/>
    <w:rsid w:val="00965B07"/>
    <w:rsid w:val="0097792C"/>
    <w:rsid w:val="00984469"/>
    <w:rsid w:val="00995185"/>
    <w:rsid w:val="009C3667"/>
    <w:rsid w:val="009C7CDE"/>
    <w:rsid w:val="009D1E06"/>
    <w:rsid w:val="009D5EE8"/>
    <w:rsid w:val="009E26FC"/>
    <w:rsid w:val="009F7F22"/>
    <w:rsid w:val="00A24BA6"/>
    <w:rsid w:val="00A357D3"/>
    <w:rsid w:val="00A71DBC"/>
    <w:rsid w:val="00A978AB"/>
    <w:rsid w:val="00A97E85"/>
    <w:rsid w:val="00AC4AAF"/>
    <w:rsid w:val="00AD4DB1"/>
    <w:rsid w:val="00AD7061"/>
    <w:rsid w:val="00B31EB2"/>
    <w:rsid w:val="00B337D6"/>
    <w:rsid w:val="00B4177E"/>
    <w:rsid w:val="00B47F5E"/>
    <w:rsid w:val="00B50051"/>
    <w:rsid w:val="00B521B6"/>
    <w:rsid w:val="00B62B34"/>
    <w:rsid w:val="00B71601"/>
    <w:rsid w:val="00B71D17"/>
    <w:rsid w:val="00B84002"/>
    <w:rsid w:val="00BB5409"/>
    <w:rsid w:val="00BC6FCC"/>
    <w:rsid w:val="00BD6528"/>
    <w:rsid w:val="00BE647B"/>
    <w:rsid w:val="00BF4906"/>
    <w:rsid w:val="00C028E6"/>
    <w:rsid w:val="00C165CA"/>
    <w:rsid w:val="00C5529B"/>
    <w:rsid w:val="00C643B3"/>
    <w:rsid w:val="00C84871"/>
    <w:rsid w:val="00C9578E"/>
    <w:rsid w:val="00CA5872"/>
    <w:rsid w:val="00CA75C6"/>
    <w:rsid w:val="00CC7D1B"/>
    <w:rsid w:val="00CE5DCB"/>
    <w:rsid w:val="00CE68B5"/>
    <w:rsid w:val="00D00E95"/>
    <w:rsid w:val="00D05727"/>
    <w:rsid w:val="00D35A89"/>
    <w:rsid w:val="00D47002"/>
    <w:rsid w:val="00D475D5"/>
    <w:rsid w:val="00D66B26"/>
    <w:rsid w:val="00D70CF0"/>
    <w:rsid w:val="00D72A79"/>
    <w:rsid w:val="00D9040A"/>
    <w:rsid w:val="00DB0509"/>
    <w:rsid w:val="00DB406D"/>
    <w:rsid w:val="00E167E9"/>
    <w:rsid w:val="00E21FC6"/>
    <w:rsid w:val="00E25409"/>
    <w:rsid w:val="00E2541D"/>
    <w:rsid w:val="00E268E1"/>
    <w:rsid w:val="00E4385F"/>
    <w:rsid w:val="00E44989"/>
    <w:rsid w:val="00E4505F"/>
    <w:rsid w:val="00E62AA4"/>
    <w:rsid w:val="00E65CB4"/>
    <w:rsid w:val="00E81162"/>
    <w:rsid w:val="00E8308E"/>
    <w:rsid w:val="00E84648"/>
    <w:rsid w:val="00E92823"/>
    <w:rsid w:val="00E947ED"/>
    <w:rsid w:val="00EA0BC9"/>
    <w:rsid w:val="00EA25F9"/>
    <w:rsid w:val="00EF1C88"/>
    <w:rsid w:val="00F10297"/>
    <w:rsid w:val="00F1148C"/>
    <w:rsid w:val="00F14DDC"/>
    <w:rsid w:val="00F200A3"/>
    <w:rsid w:val="00F30406"/>
    <w:rsid w:val="00F30950"/>
    <w:rsid w:val="00F324AA"/>
    <w:rsid w:val="00F4218F"/>
    <w:rsid w:val="00F47DF9"/>
    <w:rsid w:val="00F51213"/>
    <w:rsid w:val="00F55237"/>
    <w:rsid w:val="00F65D03"/>
    <w:rsid w:val="00F67312"/>
    <w:rsid w:val="00F7760B"/>
    <w:rsid w:val="00F929A3"/>
    <w:rsid w:val="00F93E56"/>
    <w:rsid w:val="00FB0C74"/>
    <w:rsid w:val="00FB4554"/>
    <w:rsid w:val="00FE2EF1"/>
    <w:rsid w:val="00FF3391"/>
    <w:rsid w:val="00FF6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CA5BE23"/>
  <w15:docId w15:val="{9466FE9A-E311-408C-A72C-03489BA0B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90D98"/>
    <w:rPr>
      <w:sz w:val="24"/>
      <w:szCs w:val="24"/>
    </w:rPr>
  </w:style>
  <w:style w:type="paragraph" w:styleId="Heading1">
    <w:name w:val="heading 1"/>
    <w:basedOn w:val="Normal"/>
    <w:next w:val="Normal"/>
    <w:qFormat/>
    <w:rsid w:val="00D66B26"/>
    <w:pPr>
      <w:keepNext/>
      <w:jc w:val="right"/>
      <w:outlineLvl w:val="0"/>
    </w:pPr>
    <w:rPr>
      <w:b/>
      <w:bCs/>
      <w:sz w:val="14"/>
    </w:rPr>
  </w:style>
  <w:style w:type="paragraph" w:styleId="Heading2">
    <w:name w:val="heading 2"/>
    <w:basedOn w:val="Normal"/>
    <w:next w:val="Normal"/>
    <w:qFormat/>
    <w:rsid w:val="00D66B26"/>
    <w:pPr>
      <w:keepNext/>
      <w:jc w:val="right"/>
      <w:outlineLvl w:val="1"/>
    </w:pPr>
    <w:rPr>
      <w:b/>
      <w:sz w:val="18"/>
    </w:rPr>
  </w:style>
  <w:style w:type="paragraph" w:styleId="Heading3">
    <w:name w:val="heading 3"/>
    <w:basedOn w:val="Normal"/>
    <w:next w:val="Normal"/>
    <w:qFormat/>
    <w:rsid w:val="00D66B26"/>
    <w:pPr>
      <w:keepNext/>
      <w:autoSpaceDE w:val="0"/>
      <w:autoSpaceDN w:val="0"/>
      <w:adjustRightInd w:val="0"/>
      <w:jc w:val="center"/>
      <w:outlineLvl w:val="2"/>
    </w:pPr>
    <w:rPr>
      <w:rFonts w:ascii="Arial" w:hAnsi="Arial" w:cs="Arial"/>
      <w:i/>
      <w:iCs/>
      <w:color w:val="000000"/>
      <w:sz w:val="18"/>
      <w:szCs w:val="18"/>
    </w:rPr>
  </w:style>
  <w:style w:type="paragraph" w:styleId="Heading4">
    <w:name w:val="heading 4"/>
    <w:basedOn w:val="Normal"/>
    <w:next w:val="Normal"/>
    <w:link w:val="Heading4Char"/>
    <w:qFormat/>
    <w:rsid w:val="00D66B26"/>
    <w:pPr>
      <w:keepNext/>
      <w:outlineLvl w:val="3"/>
    </w:pPr>
    <w:rPr>
      <w:b/>
      <w:i/>
      <w:sz w:val="20"/>
    </w:rPr>
  </w:style>
  <w:style w:type="paragraph" w:styleId="Heading5">
    <w:name w:val="heading 5"/>
    <w:basedOn w:val="Normal"/>
    <w:next w:val="Normal"/>
    <w:qFormat/>
    <w:rsid w:val="00D66B26"/>
    <w:pPr>
      <w:keepNext/>
      <w:outlineLvl w:val="4"/>
    </w:pPr>
    <w:rPr>
      <w:i/>
      <w:sz w:val="20"/>
    </w:rPr>
  </w:style>
  <w:style w:type="paragraph" w:styleId="Heading6">
    <w:name w:val="heading 6"/>
    <w:basedOn w:val="Normal"/>
    <w:next w:val="Normal"/>
    <w:qFormat/>
    <w:rsid w:val="00D66B26"/>
    <w:pPr>
      <w:keepNext/>
      <w:outlineLvl w:val="5"/>
    </w:pPr>
    <w:rPr>
      <w:rFonts w:ascii="Arial" w:hAnsi="Arial" w:cs="Arial"/>
      <w:i/>
      <w:sz w:val="18"/>
    </w:rPr>
  </w:style>
  <w:style w:type="paragraph" w:styleId="Heading7">
    <w:name w:val="heading 7"/>
    <w:basedOn w:val="Normal"/>
    <w:next w:val="Normal"/>
    <w:link w:val="Heading7Char"/>
    <w:qFormat/>
    <w:rsid w:val="00D66B26"/>
    <w:pPr>
      <w:keepNext/>
      <w:outlineLvl w:val="6"/>
    </w:pPr>
    <w:rPr>
      <w:rFonts w:ascii="Arial" w:hAnsi="Arial" w:cs="Arial"/>
      <w:b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66B2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D66B26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D66B26"/>
    <w:rPr>
      <w:color w:val="0000FF"/>
      <w:u w:val="single"/>
    </w:rPr>
  </w:style>
  <w:style w:type="character" w:styleId="FollowedHyperlink">
    <w:name w:val="FollowedHyperlink"/>
    <w:basedOn w:val="DefaultParagraphFont"/>
    <w:rsid w:val="00D66B26"/>
    <w:rPr>
      <w:color w:val="800080"/>
      <w:u w:val="single"/>
    </w:rPr>
  </w:style>
  <w:style w:type="paragraph" w:styleId="BodyText">
    <w:name w:val="Body Text"/>
    <w:basedOn w:val="Normal"/>
    <w:link w:val="BodyTextChar"/>
    <w:rsid w:val="00D66B26"/>
    <w:pPr>
      <w:jc w:val="right"/>
    </w:pPr>
    <w:rPr>
      <w:sz w:val="18"/>
      <w:szCs w:val="20"/>
    </w:rPr>
  </w:style>
  <w:style w:type="paragraph" w:styleId="BodyText2">
    <w:name w:val="Body Text 2"/>
    <w:basedOn w:val="Normal"/>
    <w:rsid w:val="00D66B26"/>
    <w:pPr>
      <w:ind w:right="-2592"/>
    </w:pPr>
  </w:style>
  <w:style w:type="paragraph" w:styleId="BalloonText">
    <w:name w:val="Balloon Text"/>
    <w:basedOn w:val="Normal"/>
    <w:semiHidden/>
    <w:rsid w:val="000278F2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995185"/>
    <w:rPr>
      <w:rFonts w:cs="Times New Roman"/>
    </w:rPr>
  </w:style>
  <w:style w:type="paragraph" w:styleId="NoSpacing">
    <w:name w:val="No Spacing"/>
    <w:uiPriority w:val="1"/>
    <w:qFormat/>
    <w:rsid w:val="009C7CDE"/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7B3F56"/>
    <w:rPr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575259"/>
    <w:rPr>
      <w:b/>
      <w:i/>
      <w:szCs w:val="24"/>
    </w:rPr>
  </w:style>
  <w:style w:type="character" w:customStyle="1" w:styleId="Heading7Char">
    <w:name w:val="Heading 7 Char"/>
    <w:basedOn w:val="DefaultParagraphFont"/>
    <w:link w:val="Heading7"/>
    <w:rsid w:val="00575259"/>
    <w:rPr>
      <w:rFonts w:ascii="Arial" w:hAnsi="Arial" w:cs="Arial"/>
      <w:b/>
      <w:sz w:val="14"/>
      <w:szCs w:val="24"/>
    </w:rPr>
  </w:style>
  <w:style w:type="character" w:customStyle="1" w:styleId="FooterChar">
    <w:name w:val="Footer Char"/>
    <w:basedOn w:val="DefaultParagraphFont"/>
    <w:link w:val="Footer"/>
    <w:rsid w:val="00575259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575259"/>
    <w:rPr>
      <w:sz w:val="18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752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75259"/>
    <w:rPr>
      <w:rFonts w:ascii="Courier New" w:hAnsi="Courier New" w:cs="Courier New"/>
    </w:rPr>
  </w:style>
  <w:style w:type="paragraph" w:styleId="ListParagraph">
    <w:name w:val="List Paragraph"/>
    <w:basedOn w:val="Normal"/>
    <w:uiPriority w:val="34"/>
    <w:qFormat/>
    <w:rsid w:val="00554195"/>
    <w:pPr>
      <w:ind w:left="720"/>
      <w:contextualSpacing/>
    </w:pPr>
    <w:rPr>
      <w:rFonts w:ascii="Arial" w:eastAsiaTheme="minorHAnsi" w:hAnsi="Arial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37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</Template>
  <TotalTime>3</TotalTime>
  <Pages>1</Pages>
  <Words>62</Words>
  <Characters>354</Characters>
  <Application>Microsoft Office Word</Application>
  <DocSecurity>8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JCS;XFCLS;KZMCLSKZJCOPILSMLCNSLKZNCLS</vt:lpstr>
    </vt:vector>
  </TitlesOfParts>
  <Company>DHR</Company>
  <LinksUpToDate>false</LinksUpToDate>
  <CharactersWithSpaces>415</CharactersWithSpaces>
  <SharedDoc>false</SharedDoc>
  <HLinks>
    <vt:vector size="6" baseType="variant">
      <vt:variant>
        <vt:i4>7995503</vt:i4>
      </vt:variant>
      <vt:variant>
        <vt:i4>0</vt:i4>
      </vt:variant>
      <vt:variant>
        <vt:i4>0</vt:i4>
      </vt:variant>
      <vt:variant>
        <vt:i4>5</vt:i4>
      </vt:variant>
      <vt:variant>
        <vt:lpwstr>http://www.fcdss.info/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JCS;XFCLS;KZMCLSKZJCOPILSMLCNSLKZNCLS</dc:title>
  <dc:creator>tnappi</dc:creator>
  <cp:lastModifiedBy>Cora Traynham</cp:lastModifiedBy>
  <cp:revision>2</cp:revision>
  <cp:lastPrinted>2019-02-28T18:18:00Z</cp:lastPrinted>
  <dcterms:created xsi:type="dcterms:W3CDTF">2021-10-15T19:14:00Z</dcterms:created>
  <dcterms:modified xsi:type="dcterms:W3CDTF">2021-10-15T19:14:00Z</dcterms:modified>
</cp:coreProperties>
</file>